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noProof/>
          <w:sz w:val="30"/>
          <w:szCs w:val="30"/>
        </w:rPr>
        <w:t xml:space="preserve">Рубцовский индустриальный институт (филиал) Федерального государственного бюджетного образовательного учреждения высшего образования "Алтайский государственный технический университет им. И.И. Ползунова"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511CF" w:rsidRDefault="00693EC2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Педагогический анализ</w:t>
      </w: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 xml:space="preserve">результатов</w:t>
      </w:r>
      <w:r>
        <w:rPr>
          <w:rFonts w:ascii="Tahoma" w:hAnsi="Tahoma" w:cs="Tahoma"/>
          <w:b/>
          <w:bCs/>
          <w:sz w:val="32"/>
          <w:szCs w:val="32"/>
        </w:rPr>
        <w:t xml:space="preserve"> Федерального интернет-экзамена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 xml:space="preserve">в сфере профессионального образования</w:t>
      </w:r>
    </w:p>
    <w:p w:rsidR="00693EC2" w:rsidRPr="002A0993" w:rsidRDefault="00693EC2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 xml:space="preserve">в рамках компетентностного подхода</w:t>
      </w:r>
    </w:p>
    <w:p w:rsidR="00693EC2" w:rsidRPr="00805B45" w:rsidRDefault="00693EC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E095B" w:rsidRDefault="00693EC2" w:rsidP="00B53076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E095B">
        <w:rPr>
          <w:rFonts w:ascii="Tahoma" w:hAnsi="Tahoma" w:cs="Tahoma"/>
          <w:b/>
          <w:bCs/>
          <w:sz w:val="28"/>
          <w:szCs w:val="28"/>
        </w:rPr>
        <w:t xml:space="preserve">Часть 1</w:t>
      </w:r>
    </w:p>
    <w:p w:rsidR="00693EC2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E252A4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511CF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511CF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511CF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511CF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511CF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511CF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A0993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511CF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805B45" w:rsidRDefault="00693EC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693EC2" w:rsidRPr="002511CF" w:rsidRDefault="00693EC2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март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июль 2017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t xml:space="preserve">Оглавление</w:t>
      </w:r>
    </w:p>
    <w:p w:rsidR="00693EC2" w:rsidRPr="0013504D" w:rsidRDefault="00693EC2" w:rsidP="00120A99"/>
    <w:p w:rsidR="00693EC2" w:rsidRDefault="00693EC2" w:rsidP="0053521C">
      <w:pPr>
        <w:rPr>
          <w:i/>
          <w:iCs/>
        </w:rPr>
      </w:pPr>
      <w:r>
        <w:rPr>
          <w:i/>
          <w:iCs/>
        </w:rPr>
        <w:fldChar w:fldCharType="begin"/>
      </w:r>
      <w:r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>
        <w:rPr>
          <w:i/>
          <w:iCs/>
        </w:rPr>
        <w:t xml:space="preserve">Для обновления содержания нажмите на слове </w:t>
      </w:r>
      <w:r>
        <w:rPr>
          <w:b/>
          <w:bCs/>
          <w:i/>
          <w:iCs/>
          <w:u w:val="single"/>
        </w:rPr>
        <w:t xml:space="preserve">здесь</w:t>
      </w:r>
      <w:r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693EC2" w:rsidRPr="002511CF" w:rsidRDefault="00693EC2" w:rsidP="002511CF">
      <w:pPr>
        <w:pStyle w:val="Heading1"/>
        <w:numPr>
          <w:ilvl w:val="0"/>
          <w:numId w:val="0"/>
        </w:numPr>
      </w:pPr>
      <w:r>
        <w:br w:type="page"/>
      </w:r>
      <w:r w:rsidRPr="002511CF">
        <w:t xml:space="preserve">Введение</w:t>
      </w:r>
    </w:p>
    <w:p w:rsidR="00693EC2" w:rsidRDefault="00693EC2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693EC2" w:rsidRDefault="00693EC2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693EC2" w:rsidRDefault="00693EC2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693EC2" w:rsidRDefault="00693EC2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 xml:space="preserve">педагогический анализ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5D0BD6">
        <w:rPr>
          <w:sz w:val="28"/>
          <w:szCs w:val="28"/>
        </w:rPr>
        <w:t xml:space="preserve">, реализую</w:t>
      </w:r>
      <w:r w:rsidRPr="004C1866">
        <w:rPr>
          <w:sz w:val="28"/>
          <w:szCs w:val="28"/>
        </w:rPr>
        <w:t xml:space="preserve">щим</w:t>
      </w:r>
      <w:r>
        <w:rPr>
          <w:sz w:val="28"/>
          <w:szCs w:val="28"/>
        </w:rPr>
        <w:t xml:space="preserve"> ФГОС.</w:t>
      </w:r>
    </w:p>
    <w:p w:rsidR="00693EC2" w:rsidRDefault="00693EC2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93EC2" w:rsidRDefault="00693EC2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Второй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693EC2" w:rsidRDefault="00693EC2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 разделе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 анализ результатов тестирования студентов по отдельным</w:t>
      </w:r>
      <w:r w:rsidRPr="00EB011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.</w:t>
      </w:r>
    </w:p>
    <w:p w:rsidR="00693EC2" w:rsidRDefault="00693EC2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 </w:t>
      </w:r>
      <w:r w:rsidRPr="00B1783F">
        <w:rPr>
          <w:b/>
          <w:bCs/>
          <w:i/>
          <w:iCs/>
          <w:sz w:val="28"/>
          <w:szCs w:val="28"/>
        </w:rPr>
        <w:t xml:space="preserve"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693EC2" w:rsidRPr="002246DB" w:rsidRDefault="00693EC2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07043">
        <w:rPr>
          <w:sz w:val="28"/>
          <w:szCs w:val="28"/>
        </w:rPr>
        <w:t xml:space="preserve">В приложении 1 представлена модель педагогических измерительных материалов. В приложении 2 приведена информация о соответствии наименований дисциплин, имеющих одинаковую </w:t>
      </w:r>
      <w:r w:rsidRPr="0062668E">
        <w:rPr>
          <w:sz w:val="28"/>
          <w:szCs w:val="28"/>
        </w:rPr>
        <w:t xml:space="preserve">обобщенную </w:t>
      </w:r>
      <w:r w:rsidRPr="00607043">
        <w:rPr>
          <w:sz w:val="28"/>
          <w:szCs w:val="28"/>
        </w:rPr>
        <w:t xml:space="preserve">структуру </w:t>
      </w:r>
      <w:r w:rsidRPr="0062668E">
        <w:rPr>
          <w:sz w:val="28"/>
          <w:szCs w:val="28"/>
        </w:rPr>
        <w:t xml:space="preserve">содержания </w:t>
      </w:r>
      <w:r w:rsidRPr="00607043">
        <w:rPr>
          <w:sz w:val="28"/>
          <w:szCs w:val="28"/>
        </w:rPr>
        <w:t xml:space="preserve">ПИМ, но различающихся наименованием для разных образовательных программ. В приложении 3 описаны формы представления результатов тестирования, используемые в данном отчете.</w:t>
      </w:r>
    </w:p>
    <w:p w:rsidR="00693EC2" w:rsidRPr="002511CF" w:rsidRDefault="00693EC2" w:rsidP="002511CF">
      <w:pPr>
        <w:pStyle w:val="Heading1"/>
        <w:tabs>
          <w:tab w:val="left" w:pos="540"/>
        </w:tabs>
        <w:ind w:hanging="324"/>
      </w:pPr>
      <w:r>
        <w:br w:type="page"/>
      </w:r>
      <w:r w:rsidRPr="002511CF">
        <w:t xml:space="preserve"> </w:t>
      </w:r>
      <w:r w:rsidRPr="002511CF">
        <w:t xml:space="preserve">ФЭПО: модель оценки результатов обучения</w:t>
      </w:r>
    </w:p>
    <w:p w:rsidR="00693EC2" w:rsidRPr="002511CF" w:rsidRDefault="00693EC2" w:rsidP="002511CF">
      <w:pPr>
        <w:rPr>
          <w:sz w:val="28"/>
          <w:szCs w:val="28"/>
        </w:rPr>
      </w:pPr>
    </w:p>
    <w:p w:rsidR="00693EC2" w:rsidRPr="00024E94" w:rsidRDefault="00693EC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1.1</w:t>
      </w:r>
      <w:r w:rsidRPr="00024E94">
        <w:rPr>
          <w:sz w:val="28"/>
          <w:szCs w:val="28"/>
        </w:rPr>
        <w:t xml:space="preserve">).</w:t>
      </w:r>
    </w:p>
    <w:p w:rsidR="00693EC2" w:rsidRPr="00102E7A" w:rsidRDefault="00693EC2" w:rsidP="00CC7C6E">
      <w:pPr>
        <w:keepNext/>
        <w:keepLines/>
        <w:jc w:val="center"/>
      </w:pPr>
      <w:r w:rsidRPr="0062621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5.25pt;height:198pt;visibility:visible">
            <v:imagedata r:id="rId7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1.1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693EC2" w:rsidRPr="002511CF" w:rsidRDefault="00693EC2" w:rsidP="0039394F">
      <w:pPr>
        <w:ind w:firstLine="720"/>
        <w:jc w:val="both"/>
        <w:rPr>
          <w:sz w:val="20"/>
          <w:szCs w:val="20"/>
        </w:rPr>
      </w:pPr>
    </w:p>
    <w:p w:rsidR="00693EC2" w:rsidRPr="00024E94" w:rsidRDefault="00693EC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693EC2" w:rsidRPr="00024E94" w:rsidRDefault="00693EC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93EC2" w:rsidRPr="00766A92" w:rsidRDefault="00693EC2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1F6691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93EC2" w:rsidRPr="00024E94" w:rsidRDefault="00693EC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93EC2" w:rsidRDefault="00693EC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693EC2" w:rsidRDefault="00693EC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1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693EC2" w:rsidRPr="002511CF" w:rsidRDefault="00693EC2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693EC2" w:rsidRPr="002511CF" w:rsidRDefault="00693EC2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1.1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693EC2" w:rsidRPr="00BF24CB">
        <w:trPr>
          <w:jc w:val="center"/>
        </w:trPr>
        <w:tc>
          <w:tcPr>
            <w:tcW w:w="1290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934A48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693EC2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693EC2" w:rsidRPr="00934A48" w:rsidRDefault="00693EC2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Первый</w:t>
            </w:r>
          </w:p>
        </w:tc>
      </w:tr>
      <w:tr w:rsidR="00693EC2" w:rsidRPr="00BF24CB">
        <w:trPr>
          <w:jc w:val="center"/>
        </w:trPr>
        <w:tc>
          <w:tcPr>
            <w:tcW w:w="1290" w:type="dxa"/>
            <w:vMerge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93EC2" w:rsidRPr="00934A48" w:rsidRDefault="00693EC2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693EC2" w:rsidRPr="00934A48" w:rsidRDefault="00693EC2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или</w:t>
            </w:r>
          </w:p>
          <w:p w:rsidR="00693EC2" w:rsidRPr="00934A48" w:rsidRDefault="00693EC2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693EC2" w:rsidRPr="00934A48" w:rsidRDefault="00693EC2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или</w:t>
            </w:r>
          </w:p>
          <w:p w:rsidR="00693EC2" w:rsidRPr="00934A48" w:rsidRDefault="00693EC2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693EC2" w:rsidRPr="00934A48" w:rsidRDefault="00693EC2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Второй</w:t>
            </w:r>
          </w:p>
        </w:tc>
      </w:tr>
      <w:tr w:rsidR="00693EC2" w:rsidRPr="00BF24CB">
        <w:trPr>
          <w:jc w:val="center"/>
        </w:trPr>
        <w:tc>
          <w:tcPr>
            <w:tcW w:w="1290" w:type="dxa"/>
            <w:vMerge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93EC2" w:rsidRPr="00934A48" w:rsidRDefault="00693EC2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693EC2" w:rsidRPr="00934A48" w:rsidRDefault="00693EC2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или</w:t>
            </w:r>
          </w:p>
          <w:p w:rsidR="00693EC2" w:rsidRPr="00934A48" w:rsidRDefault="00693EC2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693EC2" w:rsidRPr="00934A48" w:rsidRDefault="00693EC2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или</w:t>
            </w:r>
          </w:p>
          <w:p w:rsidR="00693EC2" w:rsidRPr="00934A48" w:rsidRDefault="00693EC2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693EC2" w:rsidRPr="00934A48" w:rsidRDefault="00693EC2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Третий</w:t>
            </w:r>
          </w:p>
        </w:tc>
      </w:tr>
      <w:tr w:rsidR="00693EC2" w:rsidRPr="00BF24CB">
        <w:trPr>
          <w:jc w:val="center"/>
        </w:trPr>
        <w:tc>
          <w:tcPr>
            <w:tcW w:w="1290" w:type="dxa"/>
            <w:vMerge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93EC2" w:rsidRPr="00934A48" w:rsidRDefault="00693EC2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693EC2" w:rsidRDefault="00693EC2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693EC2" w:rsidRDefault="00693EC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1</w:t>
      </w:r>
      <w:r w:rsidRPr="00A76F72">
        <w:rPr>
          <w:sz w:val="28"/>
          <w:szCs w:val="28"/>
        </w:rPr>
        <w:t xml:space="preserve">.2.</w:t>
      </w:r>
    </w:p>
    <w:p w:rsidR="00693EC2" w:rsidRPr="002511CF" w:rsidRDefault="00693EC2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693EC2" w:rsidRPr="002511CF" w:rsidRDefault="00693EC2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1.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693EC2" w:rsidRPr="00FC0393">
        <w:trPr>
          <w:jc w:val="center"/>
        </w:trPr>
        <w:tc>
          <w:tcPr>
            <w:tcW w:w="1778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 xml:space="preserve"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693EC2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 xml:space="preserve">Достигнутый уровень</w:t>
            </w:r>
            <w:r w:rsidRPr="00934A48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 xml:space="preserve">Уровень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693EC2" w:rsidRPr="00FC0393">
        <w:trPr>
          <w:jc w:val="center"/>
        </w:trPr>
        <w:tc>
          <w:tcPr>
            <w:tcW w:w="1778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 xml:space="preserve">Выборка</w:t>
            </w:r>
            <w:r w:rsidRPr="00934A48">
              <w:rPr>
                <w:sz w:val="22"/>
                <w:szCs w:val="22"/>
              </w:rPr>
              <w:br/>
              <w:t xml:space="preserve">студентов</w:t>
            </w:r>
            <w:r w:rsidRPr="00934A48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 xml:space="preserve">Процент студентов</w:t>
            </w:r>
            <w:r w:rsidRPr="00934A48">
              <w:rPr>
                <w:sz w:val="22"/>
                <w:szCs w:val="22"/>
              </w:rPr>
              <w:br/>
              <w:t xml:space="preserve">на уровне обученности</w:t>
            </w:r>
            <w:r w:rsidRPr="00934A48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096" w:type="dxa"/>
            <w:vAlign w:val="center"/>
          </w:tcPr>
          <w:p w:rsidR="00693EC2" w:rsidRPr="00934A48" w:rsidRDefault="00693EC2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 xml:space="preserve">60%</w:t>
            </w:r>
            <w:r w:rsidRPr="00934A48">
              <w:rPr>
                <w:sz w:val="22"/>
                <w:szCs w:val="22"/>
              </w:rPr>
              <w:t xml:space="preserve"> студентов на уровне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693EC2" w:rsidRDefault="00693EC2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Pr="002511CF" w:rsidRDefault="00693EC2" w:rsidP="006668C9">
      <w:pPr>
        <w:pStyle w:val="Heading1"/>
        <w:tabs>
          <w:tab w:val="clear" w:pos="706"/>
          <w:tab w:val="num" w:pos="180"/>
        </w:tabs>
        <w:ind w:left="0" w:firstLine="180"/>
      </w:pPr>
      <w:r>
        <w:rPr>
          <w:i/>
          <w:iCs/>
        </w:rPr>
        <w:br w:type="page"/>
      </w:r>
      <w:r w:rsidRPr="002511CF">
        <w:t xml:space="preserve">Результаты обучения студентов </w:t>
      </w:r>
      <w:r>
        <w:t xml:space="preserve">по </w:t>
      </w:r>
      <w:r>
        <w:rPr>
          <w:noProof/>
        </w:rPr>
        <w:t xml:space="preserve">вуз</w:t>
      </w:r>
      <w:r>
        <w:t xml:space="preserve">у</w:t>
      </w:r>
      <w:r>
        <w:rPr>
          <w:noProof/>
        </w:rPr>
        <w:t xml:space="preserve"/>
      </w:r>
      <w:r>
        <w:t xml:space="preserve"> в целом</w:t>
      </w:r>
    </w:p>
    <w:p w:rsidR="00693EC2" w:rsidRPr="002511CF" w:rsidRDefault="00693EC2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Default="00693EC2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693EC2" w:rsidRDefault="00693EC2" w:rsidP="00C9176C">
      <w:pPr>
        <w:numPr>
          <w:ilvl w:val="0"/>
          <w:numId w:val="6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93EC2" w:rsidRDefault="00693EC2" w:rsidP="00C9176C">
      <w:pPr>
        <w:numPr>
          <w:ilvl w:val="0"/>
          <w:numId w:val="6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93EC2" w:rsidRDefault="00693EC2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Default="00693EC2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D2C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2.1.</w:t>
      </w:r>
    </w:p>
    <w:p w:rsidR="00693EC2" w:rsidRPr="002511CF" w:rsidRDefault="00693EC2" w:rsidP="00204977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93EC2" w:rsidRPr="008679E9" w:rsidRDefault="00693EC2" w:rsidP="00C70386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2.1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 w:rsidRPr="008679E9">
        <w:t xml:space="preserve">а</w:t>
      </w:r>
      <w:r>
        <w:rPr>
          <w:noProof/>
        </w:rPr>
        <w:t xml:space="preserve"/>
      </w:r>
      <w:r w:rsidRPr="008679E9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693EC2" w:rsidRPr="00443AE9" w:rsidRDefault="00693EC2" w:rsidP="002E56E9">
      <w:pPr>
        <w:spacing w:line="288" w:lineRule="auto"/>
        <w:jc w:val="center"/>
        <w:rPr>
          <w:sz w:val="28"/>
          <w:szCs w:val="28"/>
        </w:rPr>
      </w:pPr>
    </w:p>
    <w:p w:rsidR="00693EC2" w:rsidRDefault="00693EC2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2.2.</w:t>
      </w:r>
    </w:p>
    <w:p w:rsidR="00693EC2" w:rsidRPr="00A13CD5" w:rsidRDefault="00693EC2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Pr="00F83E9E" w:rsidRDefault="00693EC2" w:rsidP="00313580">
      <w:pPr>
        <w:keepNext/>
        <w:keepLines/>
      </w:pPr>
      <w:r>
        <w:rPr>
          <w:noProof/>
        </w:rPr>
        <w:pict>
          <v:rect id="_x0000_s1026" style="position:absolute;margin-left:387.5pt;margin-top:100.5pt;width:75pt;height:24.4pt;z-index:251646464" filled="f" stroked="f">
            <v:textbox style="mso-next-textbox:#_x0000_s1026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6.75pt;margin-top:70.5pt;width:75pt;height:24.4pt;z-index:251645440" filled="f" stroked="f">
            <v:textbox style="mso-next-textbox:#_x0000_s1027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.5pt;margin-top:42pt;width:75pt;height:27pt;z-index:251644416" filled="f" stroked="f">
            <v:textbox style="mso-next-textbox:#_x0000_s1028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75pt;margin-top:12pt;width:75pt;height:24.4pt;z-index:251643392" filled="f" stroked="f">
            <v:textbox style="mso-next-textbox:#_x0000_s1029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90.5pt;margin-top:5.25pt;width:75pt;height:24.4pt;z-index:251641344" filled="f" stroked="f">
            <v:textbox style="mso-next-textbox:#_x0000_s1030">
              <w:txbxContent>
                <w:p w:rsidR="00693EC2" w:rsidRPr="00A85067" w:rsidRDefault="00693EC2" w:rsidP="00B110E2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pt;margin-top:5.25pt;width:75pt;height:24.4pt;z-index:251642368" filled="f" stroked="f">
            <v:textbox style="mso-next-textbox:#_x0000_s1031">
              <w:txbxContent>
                <w:p w:rsidR="00693EC2" w:rsidRPr="00A85067" w:rsidRDefault="00693EC2" w:rsidP="00B110E2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0;margin-top:101.25pt;width:75pt;height:24.4pt;z-index:251640320" filled="f" stroked="f">
            <v:textbox style="mso-next-textbox:#_x0000_s1032">
              <w:txbxContent>
                <w:p w:rsidR="00693EC2" w:rsidRPr="00A85067" w:rsidRDefault="00693EC2" w:rsidP="00B110E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39296" filled="f" stroked="f">
            <v:textbox style="mso-next-textbox:#_x0000_s1033">
              <w:txbxContent>
                <w:p w:rsidR="00693EC2" w:rsidRPr="00A85067" w:rsidRDefault="00693EC2" w:rsidP="00B110E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38272" filled="f" stroked="f">
            <v:textbox style="mso-next-textbox:#_x0000_s1034">
              <w:txbxContent>
                <w:p w:rsidR="00693EC2" w:rsidRPr="00A85067" w:rsidRDefault="00693EC2" w:rsidP="00B110E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37248" filled="f" stroked="f">
            <v:textbox style="mso-next-textbox:#_x0000_s1035">
              <w:txbxContent>
                <w:p w:rsidR="00693EC2" w:rsidRPr="00A85067" w:rsidRDefault="00693EC2" w:rsidP="00B110E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6" type="#_x0000_t75" style="width:467.25pt;height:134.25pt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36224;mso-position-horizontal-relative:text;mso-position-vertical-relative:text" filled="f" stroked="f">
            <v:textbox style="mso-next-textbox:#_x0000_s1036">
              <w:txbxContent>
                <w:p w:rsidR="00693EC2" w:rsidRPr="000C17E9" w:rsidRDefault="00693EC2" w:rsidP="00B110E2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0"/>
      </w:tblGrid>
      <w:tr w:rsidR="00693EC2">
        <w:trPr>
          <w:jc w:val="center"/>
        </w:trPr>
        <w:tc>
          <w:tcPr>
            <w:tcW w:w="5021" w:type="dxa"/>
            <w:vAlign w:val="center"/>
          </w:tcPr>
          <w:p w:rsidR="00693EC2" w:rsidRPr="004E4959" w:rsidRDefault="00693EC2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5" w:type="dxa"/>
            <w:vAlign w:val="center"/>
          </w:tcPr>
          <w:p w:rsidR="00693EC2" w:rsidRPr="004E4959" w:rsidRDefault="00693EC2" w:rsidP="0031358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693EC2" w:rsidRPr="00C510CE" w:rsidRDefault="00693EC2" w:rsidP="00313580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693EC2" w:rsidRDefault="00693EC2" w:rsidP="00313580">
      <w:pPr>
        <w:keepNext/>
        <w:keepLines/>
        <w:jc w:val="center"/>
      </w:pPr>
      <w:r w:rsidRPr="00621276">
        <w:t xml:space="preserve">Рис</w:t>
      </w:r>
      <w:r>
        <w:t xml:space="preserve">унок 2.2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 обученности</w:t>
      </w:r>
    </w:p>
    <w:p w:rsidR="00693EC2" w:rsidRDefault="00693EC2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2.2,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0E22DD">
        <w:rPr>
          <w:b/>
          <w:bCs/>
          <w:sz w:val="28"/>
          <w:szCs w:val="28"/>
        </w:rPr>
        <w:t xml:space="preserve">%</w:t>
      </w:r>
      <w:r w:rsidRPr="00CB6F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у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0E22DD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 (для всей совокупности </w:t>
      </w:r>
      <w:r>
        <w:rPr>
          <w:noProof/>
          <w:sz w:val="28"/>
          <w:szCs w:val="28"/>
        </w:rPr>
        <w:t xml:space="preserve"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 xml:space="preserve">).</w:t>
      </w:r>
    </w:p>
    <w:p w:rsidR="00693EC2" w:rsidRDefault="00693EC2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2.3) отмечено положение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ФЭПО-25</w:t>
      </w:r>
      <w:r>
        <w:rPr>
          <w:sz w:val="28"/>
          <w:szCs w:val="28"/>
        </w:rPr>
        <w:t xml:space="preserve">).</w:t>
      </w:r>
    </w:p>
    <w:p w:rsidR="00693EC2" w:rsidRPr="00A6528F" w:rsidRDefault="00693EC2" w:rsidP="00B110E2">
      <w:pPr>
        <w:tabs>
          <w:tab w:val="left" w:pos="720"/>
        </w:tabs>
        <w:jc w:val="center"/>
        <w:rPr>
          <w:sz w:val="28"/>
          <w:szCs w:val="28"/>
        </w:rPr>
      </w:pPr>
    </w:p>
    <w:p w:rsidR="00693EC2" w:rsidRDefault="00693EC2" w:rsidP="001C2868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 w:rsidRPr="00B110E2">
        <w:t xml:space="preserve">2</w:t>
      </w:r>
      <w:r>
        <w:t xml:space="preserve">.3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693EC2" w:rsidRPr="00443AE9" w:rsidRDefault="00693EC2" w:rsidP="00B110E2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693EC2" w:rsidRPr="003D28E9" w:rsidRDefault="00693EC2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Pr="00B110E2"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:rsidR="00693EC2" w:rsidRDefault="00693EC2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</w:t>
      </w:r>
      <w:r w:rsidRPr="000725AC">
        <w:rPr>
          <w:sz w:val="28"/>
          <w:szCs w:val="28"/>
        </w:rPr>
        <w:t xml:space="preserve">рис</w:t>
      </w:r>
      <w:r>
        <w:rPr>
          <w:sz w:val="28"/>
          <w:szCs w:val="28"/>
        </w:rPr>
        <w:t xml:space="preserve">унок </w:t>
      </w:r>
      <w:r w:rsidRPr="00B110E2"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693EC2" w:rsidRDefault="00693EC2" w:rsidP="00B110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C70386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 w:rsidRPr="00B110E2">
        <w:t xml:space="preserve">2</w:t>
      </w:r>
      <w:r>
        <w:t xml:space="preserve">.4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693EC2" w:rsidRDefault="00693EC2" w:rsidP="00B110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1C2868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 w:rsidRPr="00B110E2">
        <w:t xml:space="preserve">2</w:t>
      </w:r>
      <w:r>
        <w:t xml:space="preserve">.5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693EC2" w:rsidRPr="00443AE9" w:rsidRDefault="00693EC2" w:rsidP="00B110E2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693EC2" w:rsidRDefault="00693EC2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</w:t>
      </w:r>
      <w:r w:rsidRPr="00B110E2"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.4 и </w:t>
      </w:r>
      <w:r w:rsidRPr="00B110E2"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аналогичным показа</w:t>
      </w:r>
      <w:r w:rsidRPr="00DD2C3E">
        <w:rPr>
          <w:sz w:val="28"/>
          <w:szCs w:val="28"/>
        </w:rPr>
        <w:t xml:space="preserve">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693EC2" w:rsidRPr="00A01626" w:rsidRDefault="00693EC2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93EC2" w:rsidRPr="00A6528F" w:rsidRDefault="00693EC2" w:rsidP="00B110E2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93EC2" w:rsidRPr="002511CF" w:rsidRDefault="00693EC2" w:rsidP="005B14A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 xml:space="preserve">ПРИМЕЧАНИЕ:</w:t>
      </w:r>
    </w:p>
    <w:p w:rsidR="00693EC2" w:rsidRDefault="00693EC2" w:rsidP="00B110E2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93EC2" w:rsidRPr="00C05B80" w:rsidRDefault="00693EC2" w:rsidP="00040CC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93EC2" w:rsidRDefault="00693EC2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4343F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 xml:space="preserve"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таблице 2.1.</w:t>
      </w:r>
    </w:p>
    <w:p w:rsidR="00693EC2" w:rsidRPr="00B160AB" w:rsidRDefault="00693EC2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обучающихся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.</w:t>
      </w:r>
    </w:p>
    <w:p w:rsidR="00693EC2" w:rsidRPr="00B160AB" w:rsidRDefault="00693EC2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столбца «Дисциплина» таблицы 2.1 в приложении 2 отчета представлена информация о </w:t>
      </w:r>
      <w:r w:rsidRPr="00846C11">
        <w:rPr>
          <w:sz w:val="28"/>
          <w:szCs w:val="28"/>
        </w:rPr>
        <w:t xml:space="preserve">соответствии наименований дисциплин, имеющих одинаковую </w:t>
      </w:r>
      <w:r w:rsidRPr="0062668E">
        <w:rPr>
          <w:sz w:val="28"/>
          <w:szCs w:val="28"/>
        </w:rPr>
        <w:t xml:space="preserve">обобщенную структуру содержания</w:t>
      </w:r>
      <w:r>
        <w:rPr>
          <w:sz w:val="28"/>
          <w:szCs w:val="28"/>
        </w:rPr>
        <w:t xml:space="preserve"> </w:t>
      </w:r>
      <w:r w:rsidRPr="00846C11">
        <w:rPr>
          <w:sz w:val="28"/>
          <w:szCs w:val="28"/>
        </w:rPr>
        <w:t xml:space="preserve">ПИМ, но различающихся наименованием для разных образовательных программ.</w:t>
      </w:r>
    </w:p>
    <w:p w:rsidR="00693EC2" w:rsidRPr="002511CF" w:rsidRDefault="00693EC2" w:rsidP="00B110E2">
      <w:pPr>
        <w:tabs>
          <w:tab w:val="left" w:pos="720"/>
        </w:tabs>
        <w:spacing w:line="288" w:lineRule="auto"/>
        <w:ind w:firstLine="540"/>
        <w:jc w:val="both"/>
        <w:rPr>
          <w:sz w:val="20"/>
          <w:szCs w:val="20"/>
        </w:rPr>
      </w:pPr>
    </w:p>
    <w:p w:rsidR="00693EC2" w:rsidRPr="00C4681F" w:rsidRDefault="00693EC2" w:rsidP="00B110E2">
      <w:pPr>
        <w:spacing w:after="60"/>
        <w:ind w:firstLine="539"/>
        <w:jc w:val="both"/>
      </w:pPr>
      <w:r w:rsidRPr="00E72C91">
        <w:t xml:space="preserve">Таблица </w:t>
      </w:r>
      <w:r>
        <w:t xml:space="preserve">2</w:t>
      </w:r>
      <w:r w:rsidRPr="00E72C91">
        <w:t xml:space="preserve">.</w:t>
      </w:r>
      <w:r>
        <w:t xml:space="preserve">1</w:t>
      </w:r>
      <w:r w:rsidRPr="00E72C91">
        <w:t xml:space="preserve"> – Результаты обучения студентов </w:t>
      </w:r>
      <w:r>
        <w:rPr>
          <w:noProof/>
        </w:rPr>
        <w:t xml:space="preserve">вуз</w:t>
      </w:r>
      <w:r w:rsidRPr="00E72C91">
        <w:t xml:space="preserve">а</w:t>
      </w:r>
      <w:r>
        <w:rPr>
          <w:noProof/>
        </w:rPr>
        <w:t xml:space="preserve"/>
      </w:r>
      <w:r>
        <w:t xml:space="preserve"> </w:t>
      </w:r>
      <w:r w:rsidRPr="00E72C91">
        <w:t xml:space="preserve">по дисциплинам</w:t>
      </w:r>
      <w:r>
        <w:t xml:space="preserve"> </w:t>
      </w:r>
      <w:r w:rsidRPr="00C4681F">
        <w:t xml:space="preserve">(</w:t>
      </w:r>
      <w:r>
        <w:rPr>
          <w:noProof/>
        </w:rPr>
        <w:t xml:space="preserve">ФЭПО-25</w:t>
      </w:r>
      <w:r w:rsidRPr="00C4681F">
        <w:t xml:space="preserve">)</w:t>
      </w:r>
    </w:p>
    <w:tbl>
      <w:tblPr>
        <w:tblW w:w="9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0"/>
        <w:gridCol w:w="1139"/>
        <w:gridCol w:w="1089"/>
        <w:gridCol w:w="2030"/>
        <w:gridCol w:w="2892"/>
      </w:tblGrid>
      <w:tr w:rsidR="00693EC2" w:rsidRPr="007B0949">
        <w:trPr>
          <w:trHeight w:val="1375"/>
          <w:jc w:val="center"/>
        </w:trPr>
        <w:tc>
          <w:tcPr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Цикл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Дисциплина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</w:p>
          <w:p w:rsidR="00693EC2" w:rsidRPr="0063399E" w:rsidRDefault="00693EC2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студентов</w:t>
            </w:r>
          </w:p>
        </w:tc>
        <w:tc>
          <w:tcPr>
            <w:tcW w:w="2097" w:type="dxa"/>
            <w:vAlign w:val="center"/>
          </w:tcPr>
          <w:p w:rsidR="00693EC2" w:rsidRPr="0063399E" w:rsidRDefault="00693EC2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</w:t>
            </w:r>
          </w:p>
          <w:p w:rsidR="00693EC2" w:rsidRPr="0063399E" w:rsidRDefault="00693EC2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021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Выполнение критерия оценки результатов обучения</w:t>
            </w:r>
          </w:p>
        </w:tc>
      </w:tr>
      <w:tr w:rsidR="00693EC2" w:rsidRPr="00DB6C9A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93EC2" w:rsidRPr="0029761F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Строительство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93EC2" w:rsidRPr="0029761F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Информатика и вычислительная техника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Программирование (Pascal)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0%</w:t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693EC2" w:rsidRPr="00DB6C9A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93EC2" w:rsidRPr="0029761F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Электроэнергетика и электротехника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93EC2" w:rsidRPr="0029761F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Конструкторско-технологическое обеспечение машиностроительных производств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78%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Гидравлика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33%</w:t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Материаловедение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93EC2" w:rsidRPr="0029761F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Эксплуатация транспортно-технологических машин и комплексов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Детали машин и основы конструирования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88%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693EC2" w:rsidRPr="00DB6C9A">
        <w:trPr>
          <w:trHeight w:val="357"/>
          <w:jc w:val="center"/>
        </w:trPr>
        <w:tc>
          <w:p/>
          <w:tcPr>
            <w:vMerge/>
            <w:tcW w:w="828" w:type="dxa"/>
            <w:vAlign w:val="center"/>
          </w:tcPr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Материаловедение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693EC2" w:rsidRPr="00DB6C9A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693EC2" w:rsidRPr="0029761F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Менеджмент</w:t>
            </w:r>
          </w:p>
        </w:tc>
      </w:tr>
      <w:tr w:rsidR="00693EC2" w:rsidRPr="00DB6C9A">
        <w:trPr>
          <w:trHeight w:val="357"/>
          <w:jc w:val="center"/>
        </w:trPr>
        <w:tc>
          <w:tcPr>
            <w:vMerge w:val="restart"/>
            <w:tcW w:w="828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2840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</w:pPr>
            <w:r>
              <w:rPr>
                <w:noProof/>
              </w:rPr>
              <w:t xml:space="preserve">Маркетинг</w:t>
            </w:r>
          </w:p>
        </w:tc>
        <w:tc>
          <w:tcPr>
            <w:tcW w:w="1505" w:type="dxa"/>
            <w:vAlign w:val="center"/>
          </w:tcPr>
          <w:p w:rsidR="00693EC2" w:rsidRPr="0063399E" w:rsidRDefault="00693EC2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097" w:type="dxa"/>
            <w:vAlign w:val="center"/>
          </w:tcPr>
          <w:p w:rsidR="00693EC2" w:rsidRPr="001C2868" w:rsidRDefault="00693EC2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21" w:type="dxa"/>
            <w:vAlign w:val="center"/>
          </w:tcPr>
          <w:p w:rsidR="00693EC2" w:rsidRPr="00AD3676" w:rsidRDefault="00693EC2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</w:tbl>
    <w:p w:rsidR="00693EC2" w:rsidRPr="00C05B80" w:rsidRDefault="00693EC2" w:rsidP="00B110E2">
      <w:pPr>
        <w:tabs>
          <w:tab w:val="left" w:pos="720"/>
        </w:tabs>
        <w:ind w:firstLine="540"/>
        <w:jc w:val="both"/>
        <w:rPr>
          <w:sz w:val="28"/>
          <w:szCs w:val="28"/>
          <w:lang w:val="en-US"/>
        </w:rPr>
      </w:pPr>
    </w:p>
    <w:p w:rsidR="00693EC2" w:rsidRDefault="00693EC2" w:rsidP="00B110E2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РИМЕЧАНИЯ</w:t>
      </w:r>
      <w:r w:rsidRPr="002511CF">
        <w:rPr>
          <w:b/>
          <w:bCs/>
        </w:rPr>
        <w:t xml:space="preserve">:</w:t>
      </w:r>
    </w:p>
    <w:p w:rsidR="00693EC2" w:rsidRPr="002511CF" w:rsidRDefault="00693EC2" w:rsidP="00B110E2">
      <w:pPr>
        <w:tabs>
          <w:tab w:val="left" w:pos="720"/>
        </w:tabs>
        <w:ind w:left="720" w:hanging="360"/>
        <w:jc w:val="both"/>
      </w:pPr>
      <w:r w:rsidRPr="002511CF">
        <w:t xml:space="preserve">1.</w:t>
      </w:r>
      <w:r>
        <w:tab/>
      </w:r>
      <w:r w:rsidRPr="002511CF">
        <w:t xml:space="preserve">В таблице красным цветом выделена доля студентов на уровне обученности</w:t>
      </w:r>
      <w:r>
        <w:br/>
      </w:r>
      <w:r w:rsidRPr="002511CF">
        <w:t xml:space="preserve">не ниже второго, составляющая меньше 60%.</w:t>
      </w:r>
    </w:p>
    <w:p w:rsidR="00693EC2" w:rsidRPr="00B160AB" w:rsidRDefault="00693EC2" w:rsidP="00B110E2">
      <w:pPr>
        <w:tabs>
          <w:tab w:val="left" w:pos="720"/>
        </w:tabs>
        <w:ind w:left="720" w:hanging="360"/>
        <w:jc w:val="both"/>
      </w:pPr>
      <w:r w:rsidRPr="002511CF">
        <w:t xml:space="preserve">2.</w:t>
      </w:r>
      <w:r>
        <w:tab/>
      </w:r>
      <w:r w:rsidRPr="002511CF">
        <w:t xml:space="preserve">Знаком «*» отмечены результаты для выборки студентов</w:t>
      </w:r>
      <w:r w:rsidRPr="00BC50DD">
        <w:t xml:space="preserve"> </w:t>
      </w:r>
      <w:r>
        <w:t xml:space="preserve">менее 10 человек</w:t>
      </w:r>
      <w:r w:rsidRPr="002511CF">
        <w:t xml:space="preserve">.</w:t>
      </w:r>
    </w:p>
    <w:p w:rsidR="00693EC2" w:rsidRDefault="00693EC2" w:rsidP="0055602C">
      <w:pPr>
        <w:tabs>
          <w:tab w:val="left" w:pos="720"/>
        </w:tabs>
        <w:ind w:left="720" w:hanging="360"/>
        <w:jc w:val="both"/>
        <w:rPr>
          <w:lang w:val="en-US"/>
        </w:rPr>
      </w:pPr>
      <w:r>
        <w:t xml:space="preserve">3</w:t>
      </w:r>
      <w:r w:rsidRPr="002511CF">
        <w:t xml:space="preserve">.</w:t>
      </w:r>
      <w:r>
        <w:tab/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2)</w:t>
      </w:r>
      <w:r w:rsidRPr="002511CF">
        <w:t xml:space="preserve">.</w:t>
      </w:r>
    </w:p>
    <w:p w:rsidR="00693EC2" w:rsidRPr="0055602C" w:rsidRDefault="00693EC2" w:rsidP="00B110E2">
      <w:pPr>
        <w:tabs>
          <w:tab w:val="left" w:pos="720"/>
        </w:tabs>
        <w:ind w:left="720" w:hanging="360"/>
        <w:jc w:val="both"/>
      </w:pPr>
    </w:p>
    <w:p w:rsidR="00693EC2" w:rsidRPr="008357B5" w:rsidRDefault="00693EC2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693EC2" w:rsidRPr="002511CF" w:rsidRDefault="00693EC2" w:rsidP="00CA3BF5">
      <w:pPr>
        <w:pStyle w:val="Heading1"/>
        <w:tabs>
          <w:tab w:val="clear" w:pos="706"/>
          <w:tab w:val="num" w:pos="0"/>
        </w:tabs>
        <w:ind w:left="0" w:firstLine="180"/>
      </w:pPr>
      <w:r>
        <w:br w:type="page"/>
      </w: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>
        <w:t xml:space="preserve"> </w:t>
      </w:r>
      <w:r w:rsidRPr="002511CF">
        <w:t xml:space="preserve">по </w:t>
      </w:r>
      <w:r>
        <w:rPr>
          <w:noProof/>
        </w:rPr>
        <w:t xml:space="preserve">направлениям подготовки</w:t>
      </w:r>
    </w:p>
    <w:p w:rsidR="00693EC2" w:rsidRPr="006B1B1E" w:rsidRDefault="00693EC2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 xml:space="preserve">08.03.01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 xml:space="preserve">«</w:t>
      </w:r>
      <w:r>
        <w:rPr>
          <w:noProof/>
          <w:lang w:val="pl-PL"/>
        </w:rPr>
        <w:t xml:space="preserve">Строительство</w:t>
      </w:r>
      <w:r w:rsidRPr="0001730E">
        <w:rPr>
          <w:lang w:val="pl-PL"/>
        </w:rPr>
        <w:t xml:space="preserve">»</w:t>
      </w:r>
    </w:p>
    <w:p w:rsidR="00693EC2" w:rsidRPr="006B1B1E" w:rsidRDefault="00693EC2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Строительство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.</w:t>
      </w:r>
    </w:p>
    <w:p w:rsidR="00693EC2" w:rsidRPr="002511C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93EC2" w:rsidRDefault="00693EC2" w:rsidP="00A23BB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</w:t>
      </w:r>
      <w:r>
        <w:t xml:space="preserve">ов-участников</w:t>
      </w:r>
      <w:r>
        <w:rPr>
          <w:noProof/>
        </w:rPr>
        <w:t xml:space="preserve"/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 w:rsidRPr="00361D0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1D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Default="00693EC2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37" style="position:absolute;left:0;text-align:left;margin-left:378.75pt;margin-top:95.75pt;width:75pt;height:24.4pt;z-index:251647488" filled="f" stroked="f">
            <v:textbox style="mso-next-textbox:#_x0000_s1037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349.5pt;margin-top:67.25pt;width:75pt;height:24.4pt;z-index:251648512" filled="f" stroked="f">
            <v:textbox style="mso-next-textbox:#_x0000_s1038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315pt;margin-top:39.5pt;width:75pt;height:24.4pt;z-index:251654656" filled="f" stroked="f">
            <v:textbox style="mso-next-textbox:#_x0000_s1039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296.25pt;margin-top:11.75pt;width:75pt;height:24.4pt;z-index:251653632" filled="f" stroked="f">
            <v:textbox style="mso-next-textbox:#_x0000_s1040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223.5pt;margin-top:4.25pt;width:63pt;height:20.25pt;z-index:251656704" filled="f" stroked="f">
            <v:textbox style="mso-next-textbox:#_x0000_s1041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88.25pt;margin-top:4.25pt;width:43.5pt;height:20.25pt;z-index:251655680" filled="f" stroked="f">
            <v:textbox style="mso-next-textbox:#_x0000_s1042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10.1pt;margin-top:95.75pt;width:75pt;height:24.4pt;z-index:251649536" filled="f" stroked="f">
            <v:textbox style="mso-next-textbox:#_x0000_s1043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9.7pt;margin-top:66.5pt;width:75pt;height:24.4pt;z-index:251650560" filled="f" stroked="f">
            <v:textbox style="mso-next-textbox:#_x0000_s1044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72.75pt;margin-top:39.5pt;width:75pt;height:24.4pt;z-index:251651584" filled="f" stroked="f">
            <v:textbox style="mso-next-textbox:#_x0000_s1045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90.75pt;margin-top:11pt;width:75pt;height:24.4pt;z-index:251652608" filled="f" stroked="f">
            <v:textbox style="mso-next-textbox:#_x0000_s1046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693EC2">
        <w:tc>
          <w:tcPr>
            <w:tcW w:w="4657" w:type="dxa"/>
            <w:vAlign w:val="center"/>
          </w:tcPr>
          <w:p w:rsidR="00693EC2" w:rsidRDefault="00693EC2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693EC2" w:rsidRPr="00976A9E" w:rsidRDefault="00693EC2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693EC2" w:rsidRPr="00A33FAF" w:rsidRDefault="00693EC2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93EC2" w:rsidRDefault="00693EC2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693EC2" w:rsidRPr="00C4681F" w:rsidRDefault="00693EC2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Строительство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Строительство</w:t>
      </w:r>
      <w:r w:rsidRPr="00D849AB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5563D7">
        <w:rPr>
          <w:sz w:val="28"/>
          <w:szCs w:val="28"/>
        </w:rPr>
        <w:t xml:space="preserve"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ФЭПО-25</w:t>
      </w:r>
      <w:r>
        <w:t xml:space="preserve">)</w:t>
      </w:r>
      <w:r>
        <w:rPr>
          <w:sz w:val="28"/>
          <w:szCs w:val="28"/>
        </w:rPr>
        <w:t xml:space="preserve">.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</w:p>
    <w:p w:rsidR="00693EC2" w:rsidRPr="00220E38" w:rsidRDefault="00693EC2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693EC2" w:rsidRPr="002511CF" w:rsidRDefault="00693EC2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693EC2" w:rsidRPr="0013589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Pr="003D28E9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Строительство</w:t>
      </w:r>
      <w:r w:rsidRPr="00D849AB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BC5B24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Default="00693EC2" w:rsidP="000477CE">
      <w:pPr>
        <w:tabs>
          <w:tab w:val="left" w:pos="720"/>
        </w:tabs>
        <w:jc w:val="center"/>
      </w:pPr>
    </w:p>
    <w:p w:rsidR="00693EC2" w:rsidRDefault="00693EC2" w:rsidP="001C2868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8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868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1C2868">
        <w:rPr>
          <w:lang w:val="en-US"/>
        </w:rPr>
        <w:t xml:space="preserve"> 3.</w:t>
      </w:r>
      <w:r>
        <w:rPr>
          <w:noProof/>
        </w:rPr>
        <w:t xml:space="preserve">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Pr="00A5331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Строительство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 xml:space="preserve"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A5331F">
        <w:rPr>
          <w:sz w:val="28"/>
          <w:szCs w:val="28"/>
        </w:rPr>
        <w:t xml:space="preserve">.</w:t>
      </w:r>
    </w:p>
    <w:p w:rsidR="00693EC2" w:rsidRPr="00A01626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93EC2" w:rsidRDefault="00693EC2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693EC2" w:rsidRDefault="00693EC2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Pr="00B160AB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Строительство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103A9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103A9B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103A9B">
        <w:rPr>
          <w:sz w:val="28"/>
          <w:szCs w:val="28"/>
        </w:rPr>
        <w:t xml:space="preserve">.</w:t>
      </w:r>
    </w:p>
    <w:p w:rsidR="00693EC2" w:rsidRPr="00B91424" w:rsidRDefault="00693EC2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93EC2" w:rsidRPr="007025DE" w:rsidRDefault="00693EC2" w:rsidP="00C76F87">
      <w:pPr>
        <w:keepNext/>
        <w:spacing w:after="60"/>
        <w:ind w:firstLine="539"/>
        <w:jc w:val="both"/>
      </w:pPr>
      <w:r w:rsidRPr="007025DE">
        <w:t xml:space="preserve">Таблица</w:t>
      </w:r>
      <w:r w:rsidRPr="00B91424">
        <w:t xml:space="preserve"> 3.</w:t>
      </w:r>
      <w:r>
        <w:rPr>
          <w:noProof/>
        </w:rPr>
        <w:t xml:space="preserve">1</w:t>
      </w:r>
      <w:r w:rsidRPr="007025DE">
        <w:t xml:space="preserve">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93EC2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80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400" w:type="dxa"/>
            <w:gridSpan w:val="6"/>
            <w:vAlign w:val="center"/>
          </w:tcPr>
          <w:p w:rsidR="00693EC2" w:rsidRPr="00FC7783" w:rsidRDefault="00693EC2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93EC2" w:rsidRDefault="00693EC2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93EC2" w:rsidRPr="002511CF" w:rsidRDefault="00693EC2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93EC2" w:rsidRPr="006B1B1E" w:rsidRDefault="00693EC2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 xml:space="preserve">09.03.01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 xml:space="preserve">«</w:t>
      </w:r>
      <w:r>
        <w:rPr>
          <w:noProof/>
          <w:lang w:val="pl-PL"/>
        </w:rPr>
        <w:t xml:space="preserve">Информатика и вычислительная техника</w:t>
      </w:r>
      <w:r w:rsidRPr="0001730E">
        <w:rPr>
          <w:lang w:val="pl-PL"/>
        </w:rPr>
        <w:t xml:space="preserve">»</w:t>
      </w:r>
    </w:p>
    <w:p w:rsidR="00693EC2" w:rsidRPr="006B1B1E" w:rsidRDefault="00693EC2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.</w:t>
      </w:r>
    </w:p>
    <w:p w:rsidR="00693EC2" w:rsidRPr="002511C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93EC2" w:rsidRDefault="00693EC2" w:rsidP="00A23BB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</w:t>
      </w:r>
      <w:r>
        <w:t xml:space="preserve">ов-участников</w:t>
      </w:r>
      <w:r>
        <w:rPr>
          <w:noProof/>
        </w:rPr>
        <w:t xml:space="preserve"/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 w:rsidRPr="00361D0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1D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Default="00693EC2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37" style="position:absolute;left:0;text-align:left;margin-left:378.75pt;margin-top:95.75pt;width:75pt;height:24.4pt;z-index:251647488" filled="f" stroked="f">
            <v:textbox style="mso-next-textbox:#_x0000_s1037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349.5pt;margin-top:67.25pt;width:75pt;height:24.4pt;z-index:251648512" filled="f" stroked="f">
            <v:textbox style="mso-next-textbox:#_x0000_s1038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315pt;margin-top:39.5pt;width:75pt;height:24.4pt;z-index:251654656" filled="f" stroked="f">
            <v:textbox style="mso-next-textbox:#_x0000_s1039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296.25pt;margin-top:11.75pt;width:75pt;height:24.4pt;z-index:251653632" filled="f" stroked="f">
            <v:textbox style="mso-next-textbox:#_x0000_s1040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223.5pt;margin-top:4.25pt;width:63pt;height:20.25pt;z-index:251656704" filled="f" stroked="f">
            <v:textbox style="mso-next-textbox:#_x0000_s1041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88.25pt;margin-top:4.25pt;width:43.5pt;height:20.25pt;z-index:251655680" filled="f" stroked="f">
            <v:textbox style="mso-next-textbox:#_x0000_s1042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10.1pt;margin-top:95.75pt;width:75pt;height:24.4pt;z-index:251649536" filled="f" stroked="f">
            <v:textbox style="mso-next-textbox:#_x0000_s1043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9.7pt;margin-top:66.5pt;width:75pt;height:24.4pt;z-index:251650560" filled="f" stroked="f">
            <v:textbox style="mso-next-textbox:#_x0000_s1044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72.75pt;margin-top:39.5pt;width:75pt;height:24.4pt;z-index:251651584" filled="f" stroked="f">
            <v:textbox style="mso-next-textbox:#_x0000_s1045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90.75pt;margin-top:11pt;width:75pt;height:24.4pt;z-index:251652608" filled="f" stroked="f">
            <v:textbox style="mso-next-textbox:#_x0000_s1046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693EC2">
        <w:tc>
          <w:tcPr>
            <w:tcW w:w="4657" w:type="dxa"/>
            <w:vAlign w:val="center"/>
          </w:tcPr>
          <w:p w:rsidR="00693EC2" w:rsidRDefault="00693EC2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693EC2" w:rsidRPr="00976A9E" w:rsidRDefault="00693EC2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693EC2" w:rsidRPr="00A33FAF" w:rsidRDefault="00693EC2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93EC2" w:rsidRDefault="00693EC2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693EC2" w:rsidRPr="00C4681F" w:rsidRDefault="00693EC2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79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D849AB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5563D7">
        <w:rPr>
          <w:sz w:val="28"/>
          <w:szCs w:val="28"/>
        </w:rPr>
        <w:t xml:space="preserve"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ФЭПО-25</w:t>
      </w:r>
      <w:r>
        <w:t xml:space="preserve">)</w:t>
      </w:r>
      <w:r>
        <w:rPr>
          <w:sz w:val="28"/>
          <w:szCs w:val="28"/>
        </w:rPr>
        <w:t xml:space="preserve">.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</w:p>
    <w:p w:rsidR="00693EC2" w:rsidRPr="00220E38" w:rsidRDefault="00693EC2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693EC2" w:rsidRPr="002511CF" w:rsidRDefault="00693EC2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693EC2" w:rsidRPr="0013589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Pr="003D28E9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D849AB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BC5B24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Default="00693EC2" w:rsidP="000477CE">
      <w:pPr>
        <w:tabs>
          <w:tab w:val="left" w:pos="720"/>
        </w:tabs>
        <w:jc w:val="center"/>
      </w:pPr>
    </w:p>
    <w:p w:rsidR="00693EC2" w:rsidRDefault="00693EC2" w:rsidP="001C2868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9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868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1C2868">
        <w:rPr>
          <w:lang w:val="en-US"/>
        </w:rPr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Pr="00A5331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 xml:space="preserve"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A5331F">
        <w:rPr>
          <w:sz w:val="28"/>
          <w:szCs w:val="28"/>
        </w:rPr>
        <w:t xml:space="preserve">.</w:t>
      </w:r>
    </w:p>
    <w:p w:rsidR="00693EC2" w:rsidRPr="00A01626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93EC2" w:rsidRDefault="00693EC2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693EC2" w:rsidRDefault="00693EC2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Pr="00B160AB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103A9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103A9B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103A9B">
        <w:rPr>
          <w:sz w:val="28"/>
          <w:szCs w:val="28"/>
        </w:rPr>
        <w:t xml:space="preserve">.</w:t>
      </w:r>
    </w:p>
    <w:p w:rsidR="00693EC2" w:rsidRPr="00B91424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</w:t>
      </w:r>
      <w:r w:rsidRPr="00846C11">
        <w:rPr>
          <w:sz w:val="28"/>
          <w:szCs w:val="28"/>
        </w:rPr>
        <w:t xml:space="preserve">соответствии наименований дисциплин, имеющих одинаковую </w:t>
      </w:r>
      <w:r w:rsidRPr="0062668E">
        <w:rPr>
          <w:sz w:val="28"/>
          <w:szCs w:val="28"/>
        </w:rPr>
        <w:t xml:space="preserve">обобщенную структуру содержания </w:t>
      </w:r>
      <w:r w:rsidRPr="00846C11">
        <w:rPr>
          <w:sz w:val="28"/>
          <w:szCs w:val="28"/>
        </w:rPr>
        <w:t xml:space="preserve">ПИМ, но различающихся наименованием</w:t>
      </w:r>
      <w:r>
        <w:rPr>
          <w:sz w:val="28"/>
          <w:szCs w:val="28"/>
        </w:rPr>
        <w:t xml:space="preserve">.</w:t>
      </w:r>
    </w:p>
    <w:p w:rsidR="00693EC2" w:rsidRPr="00B91424" w:rsidRDefault="00693EC2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93EC2" w:rsidRPr="007025DE" w:rsidRDefault="00693EC2" w:rsidP="00C76F87">
      <w:pPr>
        <w:keepNext/>
        <w:spacing w:after="60"/>
        <w:ind w:firstLine="539"/>
        <w:jc w:val="both"/>
      </w:pPr>
      <w:r w:rsidRPr="007025DE">
        <w:t xml:space="preserve">Таблица</w:t>
      </w:r>
      <w:r w:rsidRPr="00B91424">
        <w:t xml:space="preserve"> 3.</w:t>
      </w:r>
      <w:r>
        <w:rPr>
          <w:noProof/>
        </w:rPr>
        <w:t xml:space="preserve">2</w:t>
      </w:r>
      <w:r w:rsidRPr="007025DE">
        <w:t xml:space="preserve">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93EC2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80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400" w:type="dxa"/>
            <w:gridSpan w:val="6"/>
            <w:vAlign w:val="center"/>
          </w:tcPr>
          <w:p w:rsidR="00693EC2" w:rsidRPr="00FC7783" w:rsidRDefault="00693EC2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Программирование (Pascal)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93EC2" w:rsidRDefault="00693EC2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93EC2" w:rsidRPr="002511CF" w:rsidRDefault="00693EC2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93EC2" w:rsidRPr="006B1B1E" w:rsidRDefault="00693EC2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 xml:space="preserve">13.03.02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 xml:space="preserve">«</w:t>
      </w:r>
      <w:r>
        <w:rPr>
          <w:noProof/>
          <w:lang w:val="pl-PL"/>
        </w:rPr>
        <w:t xml:space="preserve">Электроэнергетика и электротехника</w:t>
      </w:r>
      <w:r w:rsidRPr="0001730E">
        <w:rPr>
          <w:lang w:val="pl-PL"/>
        </w:rPr>
        <w:t xml:space="preserve">»</w:t>
      </w:r>
    </w:p>
    <w:p w:rsidR="00693EC2" w:rsidRPr="006B1B1E" w:rsidRDefault="00693EC2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.</w:t>
      </w:r>
    </w:p>
    <w:p w:rsidR="00693EC2" w:rsidRPr="002511C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93EC2" w:rsidRDefault="00693EC2" w:rsidP="00A23BB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</w:t>
      </w:r>
      <w:r>
        <w:t xml:space="preserve">ов-участников</w:t>
      </w:r>
      <w:r>
        <w:rPr>
          <w:noProof/>
        </w:rPr>
        <w:t xml:space="preserve"/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 w:rsidRPr="00361D0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1D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Default="00693EC2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37" style="position:absolute;left:0;text-align:left;margin-left:378.75pt;margin-top:95.75pt;width:75pt;height:24.4pt;z-index:251647488" filled="f" stroked="f">
            <v:textbox style="mso-next-textbox:#_x0000_s1037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349.5pt;margin-top:67.25pt;width:75pt;height:24.4pt;z-index:251648512" filled="f" stroked="f">
            <v:textbox style="mso-next-textbox:#_x0000_s1038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315pt;margin-top:39.5pt;width:75pt;height:24.4pt;z-index:251654656" filled="f" stroked="f">
            <v:textbox style="mso-next-textbox:#_x0000_s1039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296.25pt;margin-top:11.75pt;width:75pt;height:24.4pt;z-index:251653632" filled="f" stroked="f">
            <v:textbox style="mso-next-textbox:#_x0000_s1040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223.5pt;margin-top:4.25pt;width:63pt;height:20.25pt;z-index:251656704" filled="f" stroked="f">
            <v:textbox style="mso-next-textbox:#_x0000_s1041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88.25pt;margin-top:4.25pt;width:43.5pt;height:20.25pt;z-index:251655680" filled="f" stroked="f">
            <v:textbox style="mso-next-textbox:#_x0000_s1042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10.1pt;margin-top:95.75pt;width:75pt;height:24.4pt;z-index:251649536" filled="f" stroked="f">
            <v:textbox style="mso-next-textbox:#_x0000_s1043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9.7pt;margin-top:66.5pt;width:75pt;height:24.4pt;z-index:251650560" filled="f" stroked="f">
            <v:textbox style="mso-next-textbox:#_x0000_s1044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72.75pt;margin-top:39.5pt;width:75pt;height:24.4pt;z-index:251651584" filled="f" stroked="f">
            <v:textbox style="mso-next-textbox:#_x0000_s1045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90.75pt;margin-top:11pt;width:75pt;height:24.4pt;z-index:251652608" filled="f" stroked="f">
            <v:textbox style="mso-next-textbox:#_x0000_s1046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693EC2">
        <w:tc>
          <w:tcPr>
            <w:tcW w:w="4657" w:type="dxa"/>
            <w:vAlign w:val="center"/>
          </w:tcPr>
          <w:p w:rsidR="00693EC2" w:rsidRDefault="00693EC2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693EC2" w:rsidRPr="00976A9E" w:rsidRDefault="00693EC2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693EC2" w:rsidRPr="00A33FAF" w:rsidRDefault="00693EC2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93EC2" w:rsidRDefault="00693EC2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693EC2" w:rsidRPr="00C4681F" w:rsidRDefault="00693EC2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849AB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5563D7">
        <w:rPr>
          <w:sz w:val="28"/>
          <w:szCs w:val="28"/>
        </w:rPr>
        <w:t xml:space="preserve"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ФЭПО-25</w:t>
      </w:r>
      <w:r>
        <w:t xml:space="preserve">)</w:t>
      </w:r>
      <w:r>
        <w:rPr>
          <w:sz w:val="28"/>
          <w:szCs w:val="28"/>
        </w:rPr>
        <w:t xml:space="preserve">.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</w:p>
    <w:p w:rsidR="00693EC2" w:rsidRPr="00220E38" w:rsidRDefault="00693EC2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693EC2" w:rsidRPr="002511CF" w:rsidRDefault="00693EC2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693EC2" w:rsidRPr="0013589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Pr="003D28E9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849AB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BC5B24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Default="00693EC2" w:rsidP="000477CE">
      <w:pPr>
        <w:tabs>
          <w:tab w:val="left" w:pos="720"/>
        </w:tabs>
        <w:jc w:val="center"/>
      </w:pPr>
    </w:p>
    <w:p w:rsidR="00693EC2" w:rsidRDefault="00693EC2" w:rsidP="001C2868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868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1C2868">
        <w:rPr>
          <w:lang w:val="en-US"/>
        </w:rPr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Pr="00A5331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 xml:space="preserve"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A5331F">
        <w:rPr>
          <w:sz w:val="28"/>
          <w:szCs w:val="28"/>
        </w:rPr>
        <w:t xml:space="preserve">.</w:t>
      </w:r>
    </w:p>
    <w:p w:rsidR="00693EC2" w:rsidRPr="00A01626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93EC2" w:rsidRDefault="00693EC2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693EC2" w:rsidRDefault="00693EC2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Pr="00B160AB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</w:t>
      </w:r>
      <w:r>
        <w:rPr>
          <w:noProof/>
          <w:sz w:val="28"/>
          <w:szCs w:val="28"/>
        </w:rPr>
        <w:t xml:space="preserve">3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103A9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103A9B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103A9B">
        <w:rPr>
          <w:sz w:val="28"/>
          <w:szCs w:val="28"/>
        </w:rPr>
        <w:t xml:space="preserve">.</w:t>
      </w:r>
    </w:p>
    <w:p w:rsidR="00693EC2" w:rsidRPr="00B91424" w:rsidRDefault="00693EC2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93EC2" w:rsidRPr="007025DE" w:rsidRDefault="00693EC2" w:rsidP="00C76F87">
      <w:pPr>
        <w:keepNext/>
        <w:spacing w:after="60"/>
        <w:ind w:firstLine="539"/>
        <w:jc w:val="both"/>
      </w:pPr>
      <w:r w:rsidRPr="007025DE">
        <w:t xml:space="preserve">Таблица</w:t>
      </w:r>
      <w:r w:rsidRPr="00B91424">
        <w:t xml:space="preserve"> 3.</w:t>
      </w:r>
      <w:r>
        <w:rPr>
          <w:noProof/>
        </w:rPr>
        <w:t xml:space="preserve">3</w:t>
      </w:r>
      <w:r w:rsidRPr="007025DE">
        <w:t xml:space="preserve">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93EC2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80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400" w:type="dxa"/>
            <w:gridSpan w:val="6"/>
            <w:vAlign w:val="center"/>
          </w:tcPr>
          <w:p w:rsidR="00693EC2" w:rsidRPr="00FC7783" w:rsidRDefault="00693EC2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93EC2" w:rsidRDefault="00693EC2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93EC2" w:rsidRPr="002511CF" w:rsidRDefault="00693EC2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93EC2" w:rsidRPr="006B1B1E" w:rsidRDefault="00693EC2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 xml:space="preserve">15.03.05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 xml:space="preserve">«</w:t>
      </w:r>
      <w:r>
        <w:rPr>
          <w:noProof/>
          <w:lang w:val="pl-PL"/>
        </w:rPr>
        <w:t xml:space="preserve">Конструкторско-технологическое обеспечение машиностроительных производств</w:t>
      </w:r>
      <w:r w:rsidRPr="0001730E">
        <w:rPr>
          <w:lang w:val="pl-PL"/>
        </w:rPr>
        <w:t xml:space="preserve">»</w:t>
      </w:r>
    </w:p>
    <w:p w:rsidR="00693EC2" w:rsidRPr="006B1B1E" w:rsidRDefault="00693EC2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Конструкторско-технологическое обеспечение машиностроительных производств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.</w:t>
      </w:r>
    </w:p>
    <w:p w:rsidR="00693EC2" w:rsidRPr="002511C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93EC2" w:rsidRDefault="00693EC2" w:rsidP="00A23BB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5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</w:t>
      </w:r>
      <w:r>
        <w:t xml:space="preserve">ов-участников</w:t>
      </w:r>
      <w:r>
        <w:rPr>
          <w:noProof/>
        </w:rPr>
        <w:t xml:space="preserve"/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 w:rsidRPr="00361D0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1D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Default="00693EC2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37" style="position:absolute;left:0;text-align:left;margin-left:378.75pt;margin-top:95.75pt;width:75pt;height:24.4pt;z-index:251647488" filled="f" stroked="f">
            <v:textbox style="mso-next-textbox:#_x0000_s1037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349.5pt;margin-top:67.25pt;width:75pt;height:24.4pt;z-index:251648512" filled="f" stroked="f">
            <v:textbox style="mso-next-textbox:#_x0000_s1038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315pt;margin-top:39.5pt;width:75pt;height:24.4pt;z-index:251654656" filled="f" stroked="f">
            <v:textbox style="mso-next-textbox:#_x0000_s1039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296.25pt;margin-top:11.75pt;width:75pt;height:24.4pt;z-index:251653632" filled="f" stroked="f">
            <v:textbox style="mso-next-textbox:#_x0000_s1040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223.5pt;margin-top:4.25pt;width:63pt;height:20.25pt;z-index:251656704" filled="f" stroked="f">
            <v:textbox style="mso-next-textbox:#_x0000_s1041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88.25pt;margin-top:4.25pt;width:43.5pt;height:20.25pt;z-index:251655680" filled="f" stroked="f">
            <v:textbox style="mso-next-textbox:#_x0000_s1042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10.1pt;margin-top:95.75pt;width:75pt;height:24.4pt;z-index:251649536" filled="f" stroked="f">
            <v:textbox style="mso-next-textbox:#_x0000_s1043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9.7pt;margin-top:66.5pt;width:75pt;height:24.4pt;z-index:251650560" filled="f" stroked="f">
            <v:textbox style="mso-next-textbox:#_x0000_s1044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72.75pt;margin-top:39.5pt;width:75pt;height:24.4pt;z-index:251651584" filled="f" stroked="f">
            <v:textbox style="mso-next-textbox:#_x0000_s1045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90.75pt;margin-top:11pt;width:75pt;height:24.4pt;z-index:251652608" filled="f" stroked="f">
            <v:textbox style="mso-next-textbox:#_x0000_s1046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693EC2">
        <w:tc>
          <w:tcPr>
            <w:tcW w:w="4657" w:type="dxa"/>
            <w:vAlign w:val="center"/>
          </w:tcPr>
          <w:p w:rsidR="00693EC2" w:rsidRDefault="00693EC2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693EC2" w:rsidRPr="00976A9E" w:rsidRDefault="00693EC2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693EC2" w:rsidRPr="00A33FAF" w:rsidRDefault="00693EC2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93EC2" w:rsidRDefault="00693EC2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693EC2" w:rsidRPr="00C4681F" w:rsidRDefault="00693EC2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Конструкторско-технологическое обеспечение машиностроительных производств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79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Конструкторско-технологическое обеспечение машиностроительных производств</w:t>
      </w:r>
      <w:r w:rsidRPr="00D849AB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5563D7">
        <w:rPr>
          <w:sz w:val="28"/>
          <w:szCs w:val="28"/>
        </w:rPr>
        <w:t xml:space="preserve"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ФЭПО-25</w:t>
      </w:r>
      <w:r>
        <w:t xml:space="preserve">)</w:t>
      </w:r>
      <w:r>
        <w:rPr>
          <w:sz w:val="28"/>
          <w:szCs w:val="28"/>
        </w:rPr>
        <w:t xml:space="preserve">.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5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</w:p>
    <w:p w:rsidR="00693EC2" w:rsidRPr="00220E38" w:rsidRDefault="00693EC2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693EC2" w:rsidRPr="002511CF" w:rsidRDefault="00693EC2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693EC2" w:rsidRPr="0013589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Pr="003D28E9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Конструкторско-технологическое обеспечение машиностроительных производств</w:t>
      </w:r>
      <w:r w:rsidRPr="00D849AB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BC5B24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5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Default="00693EC2" w:rsidP="000477CE">
      <w:pPr>
        <w:tabs>
          <w:tab w:val="left" w:pos="720"/>
        </w:tabs>
        <w:jc w:val="center"/>
      </w:pPr>
    </w:p>
    <w:p w:rsidR="00693EC2" w:rsidRDefault="00693EC2" w:rsidP="001C2868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5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868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1C2868">
        <w:rPr>
          <w:lang w:val="en-US"/>
        </w:rPr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Pr="00A5331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Конструкторско-технологическое обеспечение машиностроительных производств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 xml:space="preserve"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A5331F">
        <w:rPr>
          <w:sz w:val="28"/>
          <w:szCs w:val="28"/>
        </w:rPr>
        <w:t xml:space="preserve">.</w:t>
      </w:r>
    </w:p>
    <w:p w:rsidR="00693EC2" w:rsidRPr="00A01626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93EC2" w:rsidRDefault="00693EC2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693EC2" w:rsidRDefault="00693EC2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Pr="00B160AB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Конструкторско-технологическое обеспечение машиностроительных производств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103A9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103A9B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103A9B">
        <w:rPr>
          <w:sz w:val="28"/>
          <w:szCs w:val="28"/>
        </w:rPr>
        <w:t xml:space="preserve">.</w:t>
      </w:r>
    </w:p>
    <w:p w:rsidR="00693EC2" w:rsidRPr="00B91424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</w:t>
      </w:r>
      <w:r w:rsidRPr="00846C11">
        <w:rPr>
          <w:sz w:val="28"/>
          <w:szCs w:val="28"/>
        </w:rPr>
        <w:t xml:space="preserve">соответствии наименований дисциплин, имеющих одинаковую </w:t>
      </w:r>
      <w:r w:rsidRPr="0062668E">
        <w:rPr>
          <w:sz w:val="28"/>
          <w:szCs w:val="28"/>
        </w:rPr>
        <w:t xml:space="preserve">обобщенную структуру содержания </w:t>
      </w:r>
      <w:r w:rsidRPr="00846C11">
        <w:rPr>
          <w:sz w:val="28"/>
          <w:szCs w:val="28"/>
        </w:rPr>
        <w:t xml:space="preserve">ПИМ, но различающихся наименованием</w:t>
      </w:r>
      <w:r>
        <w:rPr>
          <w:sz w:val="28"/>
          <w:szCs w:val="28"/>
        </w:rPr>
        <w:t xml:space="preserve">.</w:t>
      </w:r>
    </w:p>
    <w:p w:rsidR="00693EC2" w:rsidRPr="00B91424" w:rsidRDefault="00693EC2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93EC2" w:rsidRPr="007025DE" w:rsidRDefault="00693EC2" w:rsidP="00C76F87">
      <w:pPr>
        <w:keepNext/>
        <w:spacing w:after="60"/>
        <w:ind w:firstLine="539"/>
        <w:jc w:val="both"/>
      </w:pPr>
      <w:r w:rsidRPr="007025DE">
        <w:t xml:space="preserve">Таблица</w:t>
      </w:r>
      <w:r w:rsidRPr="00B91424">
        <w:t xml:space="preserve"> 3.</w:t>
      </w:r>
      <w:r>
        <w:rPr>
          <w:noProof/>
        </w:rPr>
        <w:t xml:space="preserve">4</w:t>
      </w:r>
      <w:r w:rsidRPr="007025DE">
        <w:t xml:space="preserve">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93EC2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80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400" w:type="dxa"/>
            <w:gridSpan w:val="6"/>
            <w:vAlign w:val="center"/>
          </w:tcPr>
          <w:p w:rsidR="00693EC2" w:rsidRPr="00FC7783" w:rsidRDefault="00693EC2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Гидравлика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Материаловедение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93EC2" w:rsidRDefault="00693EC2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93EC2" w:rsidRPr="002511CF" w:rsidRDefault="00693EC2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93EC2" w:rsidRPr="006B1B1E" w:rsidRDefault="00693EC2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 xml:space="preserve">23.03.03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 xml:space="preserve">«</w:t>
      </w:r>
      <w:r>
        <w:rPr>
          <w:noProof/>
          <w:lang w:val="pl-PL"/>
        </w:rPr>
        <w:t xml:space="preserve">Эксплуатация транспортно-технологических машин и комплексов</w:t>
      </w:r>
      <w:r w:rsidRPr="0001730E">
        <w:rPr>
          <w:lang w:val="pl-PL"/>
        </w:rPr>
        <w:t xml:space="preserve">»</w:t>
      </w:r>
    </w:p>
    <w:p w:rsidR="00693EC2" w:rsidRPr="006B1B1E" w:rsidRDefault="00693EC2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Эксплуатация транспортно-технологических машин и комплексов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.</w:t>
      </w:r>
    </w:p>
    <w:p w:rsidR="00693EC2" w:rsidRPr="002511C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93EC2" w:rsidRDefault="00693EC2" w:rsidP="00A23BB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</w:t>
      </w:r>
      <w:r>
        <w:t xml:space="preserve">ов-участников</w:t>
      </w:r>
      <w:r>
        <w:rPr>
          <w:noProof/>
        </w:rPr>
        <w:t xml:space="preserve"/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 w:rsidRPr="00361D0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1D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Default="00693EC2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37" style="position:absolute;left:0;text-align:left;margin-left:378.75pt;margin-top:95.75pt;width:75pt;height:24.4pt;z-index:251647488" filled="f" stroked="f">
            <v:textbox style="mso-next-textbox:#_x0000_s1037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349.5pt;margin-top:67.25pt;width:75pt;height:24.4pt;z-index:251648512" filled="f" stroked="f">
            <v:textbox style="mso-next-textbox:#_x0000_s1038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315pt;margin-top:39.5pt;width:75pt;height:24.4pt;z-index:251654656" filled="f" stroked="f">
            <v:textbox style="mso-next-textbox:#_x0000_s1039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296.25pt;margin-top:11.75pt;width:75pt;height:24.4pt;z-index:251653632" filled="f" stroked="f">
            <v:textbox style="mso-next-textbox:#_x0000_s1040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223.5pt;margin-top:4.25pt;width:63pt;height:20.25pt;z-index:251656704" filled="f" stroked="f">
            <v:textbox style="mso-next-textbox:#_x0000_s1041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88.25pt;margin-top:4.25pt;width:43.5pt;height:20.25pt;z-index:251655680" filled="f" stroked="f">
            <v:textbox style="mso-next-textbox:#_x0000_s1042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10.1pt;margin-top:95.75pt;width:75pt;height:24.4pt;z-index:251649536" filled="f" stroked="f">
            <v:textbox style="mso-next-textbox:#_x0000_s1043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9.7pt;margin-top:66.5pt;width:75pt;height:24.4pt;z-index:251650560" filled="f" stroked="f">
            <v:textbox style="mso-next-textbox:#_x0000_s1044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72.75pt;margin-top:39.5pt;width:75pt;height:24.4pt;z-index:251651584" filled="f" stroked="f">
            <v:textbox style="mso-next-textbox:#_x0000_s1045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90.75pt;margin-top:11pt;width:75pt;height:24.4pt;z-index:251652608" filled="f" stroked="f">
            <v:textbox style="mso-next-textbox:#_x0000_s1046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693EC2">
        <w:tc>
          <w:tcPr>
            <w:tcW w:w="4657" w:type="dxa"/>
            <w:vAlign w:val="center"/>
          </w:tcPr>
          <w:p w:rsidR="00693EC2" w:rsidRDefault="00693EC2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693EC2" w:rsidRPr="00976A9E" w:rsidRDefault="00693EC2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693EC2" w:rsidRPr="00A33FAF" w:rsidRDefault="00693EC2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93EC2" w:rsidRDefault="00693EC2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22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693EC2" w:rsidRPr="00C4681F" w:rsidRDefault="00693EC2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Эксплуатация транспортно-технологических машин и комплексов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Эксплуатация транспортно-технологических машин и комплексов</w:t>
      </w:r>
      <w:r w:rsidRPr="00D849AB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5563D7">
        <w:rPr>
          <w:sz w:val="28"/>
          <w:szCs w:val="28"/>
        </w:rPr>
        <w:t xml:space="preserve"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ФЭПО-25</w:t>
      </w:r>
      <w:r>
        <w:t xml:space="preserve">)</w:t>
      </w:r>
      <w:r>
        <w:rPr>
          <w:sz w:val="28"/>
          <w:szCs w:val="28"/>
        </w:rPr>
        <w:t xml:space="preserve">.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</w:p>
    <w:p w:rsidR="00693EC2" w:rsidRPr="00220E38" w:rsidRDefault="00693EC2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693EC2" w:rsidRPr="002511CF" w:rsidRDefault="00693EC2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693EC2" w:rsidRPr="0013589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Pr="003D28E9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Эксплуатация транспортно-технологических машин и комплексов</w:t>
      </w:r>
      <w:r w:rsidRPr="00D849AB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BC5B24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Default="00693EC2" w:rsidP="000477CE">
      <w:pPr>
        <w:tabs>
          <w:tab w:val="left" w:pos="720"/>
        </w:tabs>
        <w:jc w:val="center"/>
      </w:pPr>
    </w:p>
    <w:p w:rsidR="00693EC2" w:rsidRDefault="00693EC2" w:rsidP="001C2868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3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868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1C2868">
        <w:rPr>
          <w:lang w:val="en-US"/>
        </w:rPr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Pr="00A5331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Эксплуатация транспортно-технологических машин и комплексов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 xml:space="preserve"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A5331F">
        <w:rPr>
          <w:sz w:val="28"/>
          <w:szCs w:val="28"/>
        </w:rPr>
        <w:t xml:space="preserve">.</w:t>
      </w:r>
    </w:p>
    <w:p w:rsidR="00693EC2" w:rsidRPr="00A01626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93EC2" w:rsidRDefault="00693EC2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693EC2" w:rsidRDefault="00693EC2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Pr="00B160AB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</w:t>
      </w:r>
      <w:r>
        <w:rPr>
          <w:noProof/>
          <w:sz w:val="28"/>
          <w:szCs w:val="28"/>
        </w:rPr>
        <w:t xml:space="preserve">5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Эксплуатация транспортно-технологических машин и комплексов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103A9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103A9B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103A9B">
        <w:rPr>
          <w:sz w:val="28"/>
          <w:szCs w:val="28"/>
        </w:rPr>
        <w:t xml:space="preserve">.</w:t>
      </w:r>
    </w:p>
    <w:p w:rsidR="00693EC2" w:rsidRPr="00B91424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</w:t>
      </w:r>
      <w:r w:rsidRPr="00846C11">
        <w:rPr>
          <w:sz w:val="28"/>
          <w:szCs w:val="28"/>
        </w:rPr>
        <w:t xml:space="preserve">соответствии наименований дисциплин, имеющих одинаковую </w:t>
      </w:r>
      <w:r w:rsidRPr="0062668E">
        <w:rPr>
          <w:sz w:val="28"/>
          <w:szCs w:val="28"/>
        </w:rPr>
        <w:t xml:space="preserve">обобщенную структуру содержания </w:t>
      </w:r>
      <w:r w:rsidRPr="00846C11">
        <w:rPr>
          <w:sz w:val="28"/>
          <w:szCs w:val="28"/>
        </w:rPr>
        <w:t xml:space="preserve">ПИМ, но различающихся наименованием</w:t>
      </w:r>
      <w:r>
        <w:rPr>
          <w:sz w:val="28"/>
          <w:szCs w:val="28"/>
        </w:rPr>
        <w:t xml:space="preserve">.</w:t>
      </w:r>
    </w:p>
    <w:p w:rsidR="00693EC2" w:rsidRPr="00B91424" w:rsidRDefault="00693EC2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93EC2" w:rsidRPr="007025DE" w:rsidRDefault="00693EC2" w:rsidP="00C76F87">
      <w:pPr>
        <w:keepNext/>
        <w:spacing w:after="60"/>
        <w:ind w:firstLine="539"/>
        <w:jc w:val="both"/>
      </w:pPr>
      <w:r w:rsidRPr="007025DE">
        <w:t xml:space="preserve">Таблица</w:t>
      </w:r>
      <w:r w:rsidRPr="00B91424">
        <w:t xml:space="preserve"> 3.</w:t>
      </w:r>
      <w:r>
        <w:rPr>
          <w:noProof/>
        </w:rPr>
        <w:t xml:space="preserve">5</w:t>
      </w:r>
      <w:r w:rsidRPr="007025DE">
        <w:t xml:space="preserve">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93EC2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80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400" w:type="dxa"/>
            <w:gridSpan w:val="6"/>
            <w:vAlign w:val="center"/>
          </w:tcPr>
          <w:p w:rsidR="00693EC2" w:rsidRPr="00FC7783" w:rsidRDefault="00693EC2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Детали машин и основы конструирования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93EC2" w:rsidRPr="00935302">
        <w:trPr>
          <w:trHeight w:val="357"/>
          <w:jc w:val="center"/>
        </w:trPr>
        <w:tc>
          <w:p/>
          <w:tcPr>
            <w:vMerge/>
            <w:tcW w:w="813" w:type="dxa"/>
            <w:vAlign w:val="center"/>
          </w:tcPr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Материаловедение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93EC2" w:rsidRDefault="00693EC2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93EC2" w:rsidRPr="002511CF" w:rsidRDefault="00693EC2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693EC2" w:rsidRPr="006B1B1E" w:rsidRDefault="00693EC2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6B1B1E">
        <w:rPr>
          <w:lang w:val="pl-PL"/>
        </w:rPr>
        <w:t xml:space="preserve"> </w:t>
      </w:r>
      <w:r>
        <w:rPr>
          <w:noProof/>
          <w:lang w:val="pl-PL"/>
        </w:rPr>
        <w:t xml:space="preserve">38.03.02</w:t>
      </w:r>
      <w:r w:rsidRPr="006B1B1E">
        <w:rPr>
          <w:lang w:val="pl-PL"/>
        </w:rPr>
        <w:t xml:space="preserve"> </w:t>
      </w:r>
      <w:r w:rsidRPr="0001730E">
        <w:rPr>
          <w:lang w:val="pl-PL"/>
        </w:rPr>
        <w:t xml:space="preserve">«</w:t>
      </w:r>
      <w:r>
        <w:rPr>
          <w:noProof/>
          <w:lang w:val="pl-PL"/>
        </w:rPr>
        <w:t xml:space="preserve">Менеджмент</w:t>
      </w:r>
      <w:r w:rsidRPr="0001730E">
        <w:rPr>
          <w:lang w:val="pl-PL"/>
        </w:rPr>
        <w:t xml:space="preserve">»</w:t>
      </w:r>
    </w:p>
    <w:p w:rsidR="00693EC2" w:rsidRPr="006B1B1E" w:rsidRDefault="00693EC2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26</w:t>
      </w:r>
      <w:r>
        <w:rPr>
          <w:sz w:val="28"/>
          <w:szCs w:val="28"/>
        </w:rPr>
        <w:t xml:space="preserve">.</w:t>
      </w:r>
    </w:p>
    <w:p w:rsidR="00693EC2" w:rsidRPr="002511C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93EC2" w:rsidRDefault="00693EC2" w:rsidP="00A23BB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</w:t>
      </w:r>
      <w:r>
        <w:t xml:space="preserve">ов-участников</w:t>
      </w:r>
      <w:r>
        <w:rPr>
          <w:noProof/>
        </w:rPr>
        <w:t xml:space="preserve"/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 w:rsidRPr="00361D0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1D0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Default="00693EC2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37" style="position:absolute;left:0;text-align:left;margin-left:378.75pt;margin-top:95.75pt;width:75pt;height:24.4pt;z-index:251647488" filled="f" stroked="f">
            <v:textbox style="mso-next-textbox:#_x0000_s1037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349.5pt;margin-top:67.25pt;width:75pt;height:24.4pt;z-index:251648512" filled="f" stroked="f">
            <v:textbox style="mso-next-textbox:#_x0000_s1038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315pt;margin-top:39.5pt;width:75pt;height:24.4pt;z-index:251654656" filled="f" stroked="f">
            <v:textbox style="mso-next-textbox:#_x0000_s1039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296.25pt;margin-top:11.75pt;width:75pt;height:24.4pt;z-index:251653632" filled="f" stroked="f">
            <v:textbox style="mso-next-textbox:#_x0000_s1040">
              <w:txbxContent>
                <w:p w:rsidR="00693EC2" w:rsidRPr="00A85067" w:rsidRDefault="00693EC2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223.5pt;margin-top:4.25pt;width:63pt;height:20.25pt;z-index:251656704" filled="f" stroked="f">
            <v:textbox style="mso-next-textbox:#_x0000_s1041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88.25pt;margin-top:4.25pt;width:43.5pt;height:20.25pt;z-index:251655680" filled="f" stroked="f">
            <v:textbox style="mso-next-textbox:#_x0000_s1042">
              <w:txbxContent>
                <w:p w:rsidR="00693EC2" w:rsidRPr="00A85067" w:rsidRDefault="00693EC2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10.1pt;margin-top:95.75pt;width:75pt;height:24.4pt;z-index:251649536" filled="f" stroked="f">
            <v:textbox style="mso-next-textbox:#_x0000_s1043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9.7pt;margin-top:66.5pt;width:75pt;height:24.4pt;z-index:251650560" filled="f" stroked="f">
            <v:textbox style="mso-next-textbox:#_x0000_s1044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72.75pt;margin-top:39.5pt;width:75pt;height:24.4pt;z-index:251651584" filled="f" stroked="f">
            <v:textbox style="mso-next-textbox:#_x0000_s1045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90.75pt;margin-top:11pt;width:75pt;height:24.4pt;z-index:251652608" filled="f" stroked="f">
            <v:textbox style="mso-next-textbox:#_x0000_s1046">
              <w:txbxContent>
                <w:p w:rsidR="00693EC2" w:rsidRPr="00A85067" w:rsidRDefault="00693EC2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693EC2">
        <w:tc>
          <w:tcPr>
            <w:tcW w:w="4657" w:type="dxa"/>
            <w:vAlign w:val="center"/>
          </w:tcPr>
          <w:p w:rsidR="00693EC2" w:rsidRDefault="00693EC2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693EC2" w:rsidRPr="00976A9E" w:rsidRDefault="00693EC2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693EC2" w:rsidRPr="00A33FAF" w:rsidRDefault="00693EC2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693EC2" w:rsidRDefault="00693EC2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27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693EC2" w:rsidRPr="00C4681F" w:rsidRDefault="00693EC2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D849AB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5563D7">
        <w:rPr>
          <w:sz w:val="28"/>
          <w:szCs w:val="28"/>
        </w:rPr>
        <w:t xml:space="preserve"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ФЭПО-25</w:t>
      </w:r>
      <w:r>
        <w:t xml:space="preserve">)</w:t>
      </w:r>
      <w:r>
        <w:rPr>
          <w:sz w:val="28"/>
          <w:szCs w:val="28"/>
        </w:rPr>
        <w:t xml:space="preserve">.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693EC2" w:rsidRPr="00540305" w:rsidRDefault="00693EC2" w:rsidP="000477CE">
      <w:pPr>
        <w:keepNext/>
        <w:keepLines/>
        <w:tabs>
          <w:tab w:val="left" w:pos="720"/>
        </w:tabs>
        <w:jc w:val="center"/>
      </w:pPr>
    </w:p>
    <w:p w:rsidR="00693EC2" w:rsidRPr="00220E38" w:rsidRDefault="00693EC2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693EC2" w:rsidRPr="002511CF" w:rsidRDefault="00693EC2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693EC2" w:rsidRPr="0013589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Pr="003D28E9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D849AB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BC5B24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Default="00693EC2" w:rsidP="000477CE">
      <w:pPr>
        <w:tabs>
          <w:tab w:val="left" w:pos="720"/>
        </w:tabs>
        <w:jc w:val="center"/>
      </w:pPr>
    </w:p>
    <w:p w:rsidR="00693EC2" w:rsidRDefault="00693EC2" w:rsidP="001C2868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868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1C2868">
        <w:rPr>
          <w:lang w:val="en-US"/>
        </w:rPr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693EC2" w:rsidRPr="00A6528F" w:rsidRDefault="00693EC2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Pr="00A5331F" w:rsidRDefault="00693EC2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 xml:space="preserve"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A5331F">
        <w:rPr>
          <w:sz w:val="28"/>
          <w:szCs w:val="28"/>
        </w:rPr>
        <w:t xml:space="preserve">.</w:t>
      </w:r>
    </w:p>
    <w:p w:rsidR="00693EC2" w:rsidRPr="00A01626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93EC2" w:rsidRPr="00A6528F" w:rsidRDefault="00693EC2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93EC2" w:rsidRDefault="00693EC2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693EC2" w:rsidRDefault="00693EC2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93EC2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93EC2" w:rsidRPr="00B160AB" w:rsidRDefault="00693EC2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849A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103A9B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103A9B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103A9B">
        <w:rPr>
          <w:sz w:val="28"/>
          <w:szCs w:val="28"/>
        </w:rPr>
        <w:t xml:space="preserve">.</w:t>
      </w:r>
    </w:p>
    <w:p w:rsidR="00693EC2" w:rsidRPr="00B91424" w:rsidRDefault="00693EC2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693EC2" w:rsidRPr="007025DE" w:rsidRDefault="00693EC2" w:rsidP="00C76F87">
      <w:pPr>
        <w:keepNext/>
        <w:spacing w:after="60"/>
        <w:ind w:firstLine="539"/>
        <w:jc w:val="both"/>
      </w:pPr>
      <w:r w:rsidRPr="007025DE">
        <w:t xml:space="preserve">Таблица</w:t>
      </w:r>
      <w:r w:rsidRPr="00B91424">
        <w:t xml:space="preserve"> 3.</w:t>
      </w:r>
      <w:r>
        <w:rPr>
          <w:noProof/>
        </w:rPr>
        <w:t xml:space="preserve">6</w:t>
      </w:r>
      <w:r w:rsidRPr="007025DE">
        <w:t xml:space="preserve">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693EC2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80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400" w:type="dxa"/>
            <w:gridSpan w:val="6"/>
            <w:vAlign w:val="center"/>
          </w:tcPr>
          <w:p w:rsidR="00693EC2" w:rsidRPr="00FC7783" w:rsidRDefault="00693EC2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693EC2" w:rsidRPr="00935302">
        <w:trPr>
          <w:jc w:val="center"/>
        </w:trPr>
        <w:tc>
          <w:tcPr>
            <w:tcW w:w="813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693EC2" w:rsidRPr="00FC7783" w:rsidRDefault="00693EC2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00" w:type="dxa"/>
            <w:vAlign w:val="center"/>
          </w:tcPr>
          <w:p w:rsidR="00693EC2" w:rsidRPr="00FC7783" w:rsidRDefault="00693EC2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693EC2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8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</w:pPr>
            <w:r>
              <w:rPr>
                <w:noProof/>
              </w:rPr>
              <w:t xml:space="preserve">Маркетинг</w:t>
            </w:r>
          </w:p>
        </w:tc>
        <w:tc>
          <w:tcPr>
            <w:tcW w:w="144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00" w:type="dxa"/>
            <w:vAlign w:val="center"/>
          </w:tcPr>
          <w:p w:rsidR="00693EC2" w:rsidRDefault="00693EC2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93EC2" w:rsidRDefault="00693EC2" w:rsidP="00EE4106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693EC2" w:rsidRPr="002511CF" w:rsidRDefault="00693EC2" w:rsidP="00EE4106">
      <w:pPr>
        <w:tabs>
          <w:tab w:val="left" w:pos="720"/>
        </w:tabs>
        <w:spacing w:line="288" w:lineRule="auto"/>
        <w:ind w:right="-74" w:firstLine="539"/>
        <w:jc w:val="both"/>
      </w:pPr>
    </w:p>
    <w:tbl/>
    <w:tbl/>
    <w:p w:rsidR="00693EC2" w:rsidRPr="002511CF" w:rsidRDefault="00693EC2" w:rsidP="00E67462">
      <w:pPr>
        <w:pStyle w:val="Heading1"/>
        <w:tabs>
          <w:tab w:val="clear" w:pos="706"/>
          <w:tab w:val="num" w:pos="0"/>
          <w:tab w:val="num" w:pos="540"/>
        </w:tabs>
        <w:ind w:left="0" w:firstLine="180"/>
      </w:pPr>
      <w:r>
        <w:br w:type="page"/>
      </w:r>
      <w:r w:rsidRPr="002511CF">
        <w:t xml:space="preserve"> Интернет-тестирование</w:t>
      </w:r>
      <w:r w:rsidRPr="002511CF">
        <w:t xml:space="preserve"> в сфере образования</w:t>
      </w:r>
    </w:p>
    <w:p w:rsidR="00693EC2" w:rsidRPr="0001730E" w:rsidRDefault="00693EC2" w:rsidP="006668C9">
      <w:pPr>
        <w:rPr>
          <w:sz w:val="16"/>
          <w:szCs w:val="16"/>
        </w:rPr>
      </w:pPr>
    </w:p>
    <w:p w:rsidR="00693EC2" w:rsidRPr="005C5B7B" w:rsidRDefault="00693EC2" w:rsidP="00996507">
      <w:pPr>
        <w:jc w:val="center"/>
      </w:pPr>
      <w:r>
        <w:pict>
          <v:shape id="_x0000_i1028" type="#_x0000_t75" style="width:450pt;height:253.5pt">
            <v:imagedata r:id="rId9" o:title=""/>
          </v:shape>
        </w:pict>
      </w:r>
    </w:p>
    <w:p w:rsidR="00693EC2" w:rsidRPr="00996507" w:rsidRDefault="00693EC2" w:rsidP="00996507">
      <w:pPr>
        <w:rPr>
          <w:sz w:val="16"/>
          <w:szCs w:val="16"/>
        </w:rPr>
      </w:pPr>
    </w:p>
    <w:p w:rsidR="00693EC2" w:rsidRDefault="00693EC2" w:rsidP="00996507">
      <w:r>
        <w:t xml:space="preserve">Портал </w:t>
      </w:r>
      <w:hyperlink r:id="rId10" w:history="1">
        <w:r w:rsidRPr="00607843">
          <w:rPr>
            <w:b/>
            <w:bCs/>
            <w:color w:val="1B4897"/>
          </w:rPr>
          <w:t xml:space="preserve"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 xml:space="preserve"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 xml:space="preserve">.</w:t>
      </w:r>
    </w:p>
    <w:p w:rsidR="00693EC2" w:rsidRPr="00996507" w:rsidRDefault="00693EC2" w:rsidP="0099650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693EC2" w:rsidRPr="0001694A">
        <w:tc>
          <w:tcPr>
            <w:tcW w:w="817" w:type="dxa"/>
          </w:tcPr>
          <w:p w:rsidR="00693EC2" w:rsidRPr="0001694A" w:rsidRDefault="00693EC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62621B">
              <w:rPr>
                <w:b/>
                <w:bCs/>
                <w:color w:val="000000"/>
              </w:rPr>
              <w:pict>
                <v:shape id="_x0000_i1029" type="#_x0000_t75" style="width:35.25pt;height:34.5pt">
                  <v:imagedata r:id="rId11" o:title=""/>
                </v:shape>
              </w:pict>
            </w:r>
          </w:p>
        </w:tc>
        <w:tc>
          <w:tcPr>
            <w:tcW w:w="8651" w:type="dxa"/>
          </w:tcPr>
          <w:p w:rsidR="00693EC2" w:rsidRPr="0001694A" w:rsidRDefault="00693EC2" w:rsidP="005715FB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 xml:space="preserve"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693EC2" w:rsidRPr="0001694A">
        <w:tc>
          <w:tcPr>
            <w:tcW w:w="817" w:type="dxa"/>
          </w:tcPr>
          <w:p w:rsidR="00693EC2" w:rsidRPr="0001694A" w:rsidRDefault="00693EC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62621B">
              <w:rPr>
                <w:b/>
                <w:bCs/>
                <w:color w:val="000000"/>
              </w:rPr>
              <w:pict>
                <v:shape id="_x0000_i1030" type="#_x0000_t75" style="width:35.25pt;height:33.7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693EC2" w:rsidRPr="0001694A" w:rsidRDefault="00693EC2" w:rsidP="005715FB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 xml:space="preserve"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693EC2" w:rsidRPr="0001694A">
        <w:tc>
          <w:tcPr>
            <w:tcW w:w="817" w:type="dxa"/>
          </w:tcPr>
          <w:p w:rsidR="00693EC2" w:rsidRPr="0001694A" w:rsidRDefault="00693EC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62621B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693EC2" w:rsidRDefault="00693EC2" w:rsidP="005715FB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Феде</w:t>
            </w:r>
            <w:r w:rsidRPr="008C35BF">
              <w:rPr>
                <w:b/>
                <w:bCs/>
                <w:color w:val="ABC433"/>
              </w:rPr>
              <w:t xml:space="preserve">ра</w:t>
            </w:r>
            <w:r w:rsidRPr="0001694A">
              <w:rPr>
                <w:b/>
                <w:bCs/>
                <w:color w:val="ABC433"/>
              </w:rPr>
              <w:t xml:space="preserve"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693EC2" w:rsidRPr="00922258" w:rsidRDefault="00693EC2" w:rsidP="005715FB">
            <w:pPr>
              <w:pStyle w:val="NormalWeb"/>
              <w:spacing w:beforeLines="20" w:beforeAutospacing="0" w:after="0" w:afterAutospacing="0"/>
              <w:ind w:left="275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position:absolute;left:0;text-align:left;margin-left:3.9pt;margin-top:6.1pt;width:0;height:49.4pt;z-index:251667968" o:connectortype="straight" strokecolor="#abc433" strokeweight="1.5pt"/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693EC2" w:rsidRPr="0001694A">
        <w:tc>
          <w:tcPr>
            <w:tcW w:w="817" w:type="dxa"/>
          </w:tcPr>
          <w:p w:rsidR="00693EC2" w:rsidRPr="0001694A" w:rsidRDefault="00693EC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62621B">
              <w:rPr>
                <w:b/>
                <w:bCs/>
                <w:color w:val="000000"/>
              </w:rPr>
              <w:pict>
                <v:shape id="_x0000_i1032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693EC2" w:rsidRPr="0001694A" w:rsidRDefault="00693EC2" w:rsidP="005715FB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Открытые международные студенчес</w:t>
            </w:r>
            <w:r>
              <w:rPr>
                <w:b/>
                <w:bCs/>
                <w:color w:val="F2882E"/>
              </w:rPr>
              <w:t xml:space="preserve"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693EC2" w:rsidRPr="0001694A">
        <w:tc>
          <w:tcPr>
            <w:tcW w:w="817" w:type="dxa"/>
          </w:tcPr>
          <w:p w:rsidR="00693EC2" w:rsidRPr="0001694A" w:rsidRDefault="00693EC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62621B">
              <w:rPr>
                <w:b/>
                <w:bCs/>
                <w:color w:val="000000"/>
              </w:rPr>
              <w:pict>
                <v:shape id="_x0000_i1033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693EC2" w:rsidRDefault="00693EC2" w:rsidP="000451EF">
            <w:pPr>
              <w:pStyle w:val="NormalWeb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 xml:space="preserve"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 xml:space="preserve">является</w:t>
            </w:r>
            <w:r w:rsidRPr="0001694A">
              <w:t xml:space="preserve"> добровольн</w:t>
            </w:r>
            <w:r>
              <w:t xml:space="preserve">ой</w:t>
            </w:r>
            <w:r w:rsidRPr="0001694A">
              <w:t xml:space="preserve"> сертификаци</w:t>
            </w:r>
            <w:r>
              <w:t xml:space="preserve"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693EC2" w:rsidRPr="0001694A" w:rsidRDefault="00693EC2" w:rsidP="005715FB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 xml:space="preserve">«Тренажер ФИЭБ».</w:t>
            </w:r>
          </w:p>
        </w:tc>
      </w:tr>
    </w:tbl>
    <w:p w:rsidR="00693EC2" w:rsidRDefault="00693EC2" w:rsidP="00996507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693EC2" w:rsidRPr="00996507" w:rsidRDefault="00693EC2" w:rsidP="00996507">
      <w:pPr>
        <w:rPr>
          <w:sz w:val="16"/>
          <w:szCs w:val="16"/>
        </w:rPr>
      </w:pPr>
    </w:p>
    <w:tbl>
      <w:tblPr>
        <w:tblW w:w="0" w:type="auto"/>
        <w:tblInd w:w="2" w:type="dxa"/>
        <w:tblLook w:val="00A0"/>
      </w:tblPr>
      <w:tblGrid>
        <w:gridCol w:w="6170"/>
        <w:gridCol w:w="3292"/>
      </w:tblGrid>
      <w:tr w:rsidR="00693EC2">
        <w:trPr>
          <w:trHeight w:val="13493"/>
        </w:trPr>
        <w:tc>
          <w:tcPr>
            <w:tcW w:w="6475" w:type="dxa"/>
          </w:tcPr>
          <w:p w:rsidR="00693EC2" w:rsidRDefault="00693EC2" w:rsidP="000451EF">
            <w:pPr>
              <w:jc w:val="both"/>
            </w:pPr>
            <w:r w:rsidRPr="0062621B">
              <w:pict>
                <v:shape id="_x0000_i1034" type="#_x0000_t75" style="width:297.75pt;height:201.75pt">
                  <v:imagedata r:id="rId16" o:title=""/>
                </v:shape>
              </w:pict>
            </w:r>
          </w:p>
          <w:p w:rsidR="00693EC2" w:rsidRDefault="00693EC2" w:rsidP="000451EF"/>
          <w:p w:rsidR="00693EC2" w:rsidRDefault="00693EC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 xml:space="preserve"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693EC2" w:rsidRDefault="00693EC2" w:rsidP="000451EF">
            <w:pPr>
              <w:ind w:firstLine="567"/>
            </w:pPr>
          </w:p>
          <w:p w:rsidR="00693EC2" w:rsidRPr="00415653" w:rsidRDefault="00693EC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693EC2" w:rsidRDefault="00693EC2" w:rsidP="00996507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693EC2" w:rsidRDefault="00693EC2" w:rsidP="00996507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693EC2" w:rsidRDefault="00693EC2" w:rsidP="00996507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693EC2" w:rsidRDefault="00693EC2" w:rsidP="000451EF">
            <w:pPr>
              <w:pStyle w:val="NormalWeb"/>
              <w:spacing w:before="0" w:beforeAutospacing="0" w:after="0" w:afterAutospacing="0"/>
              <w:ind w:firstLine="459"/>
            </w:pPr>
          </w:p>
          <w:p w:rsidR="00693EC2" w:rsidRPr="00415653" w:rsidRDefault="00693EC2" w:rsidP="000451E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693EC2" w:rsidRDefault="00693EC2" w:rsidP="00996507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693EC2" w:rsidRDefault="00693EC2" w:rsidP="00996507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693EC2" w:rsidRDefault="00693EC2" w:rsidP="00996507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693EC2" w:rsidRDefault="00693EC2" w:rsidP="00996507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693EC2" w:rsidRPr="00415653" w:rsidRDefault="00693EC2" w:rsidP="000451E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693EC2" w:rsidRPr="00415653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693EC2" w:rsidRPr="00415653" w:rsidRDefault="00693EC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 xml:space="preserve">на базе 11 классов:</w:t>
            </w:r>
          </w:p>
          <w:p w:rsidR="00693EC2" w:rsidRDefault="00693EC2" w:rsidP="00996507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693EC2" w:rsidRDefault="00693EC2" w:rsidP="00996507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693EC2" w:rsidRDefault="00693EC2" w:rsidP="00996507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693EC2" w:rsidRDefault="00693EC2" w:rsidP="00996507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693EC2" w:rsidRDefault="00693EC2" w:rsidP="00996507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693EC2" w:rsidRDefault="00693EC2" w:rsidP="00996507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693EC2" w:rsidRDefault="00693EC2" w:rsidP="00996507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693EC2" w:rsidRDefault="00693EC2" w:rsidP="00996507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693EC2" w:rsidRDefault="00693EC2" w:rsidP="00996507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693EC2" w:rsidRPr="00415653" w:rsidRDefault="00693EC2" w:rsidP="009965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693EC2" w:rsidRPr="00415653" w:rsidRDefault="00693EC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 xml:space="preserve">на базе 9 классов:</w:t>
            </w:r>
          </w:p>
          <w:p w:rsidR="00693EC2" w:rsidRDefault="00693EC2" w:rsidP="0099650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693EC2" w:rsidRDefault="00693EC2" w:rsidP="0099650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48" type="#_x0000_t75" style="position:absolute;left:0;text-align:left;margin-left:-.8pt;margin-top:22.65pt;width:153.95pt;height:104.8pt;z-index:251668992">
                  <v:imagedata r:id="rId17" o:title=""/>
                  <w10:wrap type="square"/>
                </v:shape>
              </w:pict>
            </w:r>
            <w:r>
              <w:t xml:space="preserve">Русский язык</w:t>
            </w:r>
          </w:p>
          <w:p w:rsidR="00693EC2" w:rsidRDefault="00693EC2" w:rsidP="000451EF">
            <w:pPr>
              <w:pStyle w:val="NormalWeb"/>
              <w:spacing w:before="0" w:beforeAutospacing="0" w:after="0" w:afterAutospacing="0"/>
              <w:ind w:left="142"/>
            </w:pPr>
          </w:p>
          <w:p w:rsidR="00693EC2" w:rsidRPr="00415653" w:rsidRDefault="00693EC2" w:rsidP="000451E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693EC2" w:rsidRDefault="00693EC2" w:rsidP="00996507">
            <w:pPr>
              <w:pStyle w:val="NormalWeb"/>
              <w:numPr>
                <w:ilvl w:val="0"/>
                <w:numId w:val="1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693EC2" w:rsidRDefault="00693EC2" w:rsidP="00996507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693EC2" w:rsidRDefault="00693EC2" w:rsidP="00996507">
            <w:pPr>
              <w:numPr>
                <w:ilvl w:val="0"/>
                <w:numId w:val="1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693EC2" w:rsidRPr="00F616B4" w:rsidRDefault="00693EC2" w:rsidP="000451EF">
            <w:pPr>
              <w:ind w:left="459"/>
            </w:pPr>
          </w:p>
          <w:p w:rsidR="00693EC2" w:rsidRPr="00415653" w:rsidRDefault="00693EC2" w:rsidP="000451E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9" style="position:absolute;margin-left:2.95pt;margin-top:15.15pt;width:147pt;height:100.2pt;z-index:251670016" arcsize="10923f" filled="f" strokecolor="#7f7f7f" strokeweight="1pt">
                  <v:stroke dashstyle="dash"/>
                  <v:textbox style="mso-next-textbox:#_x0000_s1049" inset="0,0,0,0">
                    <w:txbxContent>
                      <w:p w:rsidR="00693EC2" w:rsidRPr="0094470C" w:rsidRDefault="00693EC2" w:rsidP="00996507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е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693EC2" w:rsidRPr="0094470C" w:rsidRDefault="00693EC2" w:rsidP="00996507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221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образовательная организация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119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специального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693EC2" w:rsidRPr="00996507" w:rsidRDefault="00693EC2" w:rsidP="0001730E">
      <w:pPr>
        <w:rPr>
          <w:sz w:val="2"/>
          <w:szCs w:val="2"/>
        </w:rPr>
      </w:pPr>
    </w:p>
    <w:p w:rsidR="00693EC2" w:rsidRPr="007B52D2" w:rsidRDefault="00693EC2" w:rsidP="00996507">
      <w:pPr>
        <w:jc w:val="center"/>
        <w:rPr>
          <w:b/>
          <w:bCs/>
          <w:color w:val="224A99"/>
          <w:sz w:val="30"/>
          <w:szCs w:val="30"/>
        </w:rPr>
      </w:pPr>
      <w: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693EC2" w:rsidRPr="00996507" w:rsidRDefault="00693EC2" w:rsidP="00996507">
      <w:pPr>
        <w:rPr>
          <w:sz w:val="16"/>
          <w:szCs w:val="16"/>
        </w:rPr>
      </w:pPr>
    </w:p>
    <w:tbl>
      <w:tblPr>
        <w:tblW w:w="0" w:type="auto"/>
        <w:tblInd w:w="2" w:type="dxa"/>
        <w:tblLook w:val="00A0"/>
      </w:tblPr>
      <w:tblGrid>
        <w:gridCol w:w="6500"/>
        <w:gridCol w:w="2962"/>
      </w:tblGrid>
      <w:tr w:rsidR="00693EC2">
        <w:tc>
          <w:tcPr>
            <w:tcW w:w="6501" w:type="dxa"/>
          </w:tcPr>
          <w:p w:rsidR="00693EC2" w:rsidRDefault="00693EC2" w:rsidP="000451EF">
            <w:r w:rsidRPr="0062621B">
              <w:pict>
                <v:shape id="_x0000_i1035" type="#_x0000_t75" style="width:314.25pt;height:209.25pt">
                  <v:imagedata r:id="rId18" o:title=""/>
                </v:shape>
              </w:pict>
            </w:r>
          </w:p>
          <w:p w:rsidR="00693EC2" w:rsidRPr="00415653" w:rsidRDefault="00693EC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693EC2" w:rsidRPr="00415653" w:rsidRDefault="00693EC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693EC2" w:rsidRPr="00E44DAB" w:rsidRDefault="00693EC2" w:rsidP="00996507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693EC2" w:rsidRPr="00E44DAB" w:rsidRDefault="00693EC2" w:rsidP="00996507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693EC2" w:rsidRPr="00E44DAB" w:rsidRDefault="00693EC2" w:rsidP="00996507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693EC2" w:rsidRPr="00E44DAB" w:rsidRDefault="00693EC2" w:rsidP="00996507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693EC2" w:rsidRPr="00E44DAB" w:rsidRDefault="00693EC2" w:rsidP="0099650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693EC2" w:rsidRPr="00E44DAB" w:rsidRDefault="00693EC2" w:rsidP="0099650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693EC2" w:rsidRPr="00E44DAB" w:rsidRDefault="00693EC2" w:rsidP="00996507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693EC2" w:rsidRPr="00C374EF" w:rsidRDefault="00693EC2" w:rsidP="000451EF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693EC2" w:rsidRPr="00415653" w:rsidRDefault="00693EC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693EC2" w:rsidRPr="00415653" w:rsidRDefault="00693EC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 xml:space="preserve">помощь ОО в создании собственного фонда оценочных средств.</w:t>
            </w:r>
          </w:p>
          <w:p w:rsidR="00693EC2" w:rsidRPr="00415653" w:rsidRDefault="00693EC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693EC2" w:rsidRPr="00A3265C" w:rsidRDefault="00693EC2" w:rsidP="00996507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693EC2" w:rsidRPr="00A3265C" w:rsidRDefault="00693EC2" w:rsidP="00996507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разработанным ОО оценочным средствам;</w:t>
            </w:r>
          </w:p>
          <w:p w:rsidR="00693EC2" w:rsidRDefault="00693EC2" w:rsidP="00996507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693EC2" w:rsidRDefault="00693EC2" w:rsidP="00996507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693EC2" w:rsidRDefault="00693EC2" w:rsidP="00996507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693EC2" w:rsidRPr="0094470C" w:rsidRDefault="00693EC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693EC2" w:rsidRPr="0094470C" w:rsidRDefault="00693EC2" w:rsidP="0099650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693EC2" w:rsidRPr="0094470C" w:rsidRDefault="00693EC2" w:rsidP="0099650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693EC2" w:rsidRPr="00415653" w:rsidRDefault="00693EC2" w:rsidP="00996507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5.3pt;margin-top:5.55pt;width:147pt;height:95.7pt;z-index:251671040" arcsize="10923f" filled="f" strokecolor="#7f7f7f" strokeweight="1pt">
                  <v:stroke dashstyle="dash"/>
                  <v:textbox style="mso-next-textbox:#_x0000_s1050" inset="0,0,0,0">
                    <w:txbxContent>
                      <w:p w:rsidR="00693EC2" w:rsidRPr="00437EB0" w:rsidRDefault="00693EC2" w:rsidP="00996507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693EC2" w:rsidRPr="00437EB0" w:rsidRDefault="00693EC2" w:rsidP="00996507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439 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250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специального образования 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83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регионов РФ</w:t>
                        </w:r>
                      </w:p>
                      <w:p w:rsidR="00693EC2" w:rsidRPr="00437EB0" w:rsidRDefault="00693EC2" w:rsidP="00996507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693EC2" w:rsidRPr="00415653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693EC2" w:rsidRPr="00CF1F13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51" style="position:absolute;left:0;text-align:left;margin-left:-5.3pt;margin-top:34.25pt;width:147pt;height:121.95pt;z-index:251672064" arcsize="10923f" filled="f" strokecolor="#7f7f7f" strokeweight="1pt">
                  <v:stroke dashstyle="dash"/>
                  <v:textbox style="mso-next-textbox:#_x0000_s1051" inset="0,0,0,0">
                    <w:txbxContent>
                      <w:p w:rsidR="00693EC2" w:rsidRPr="00437EB0" w:rsidRDefault="00693EC2" w:rsidP="00996507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115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1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694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преподавателя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7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693EC2" w:rsidRPr="00996507" w:rsidRDefault="00693EC2" w:rsidP="00996507">
      <w:pPr>
        <w:jc w:val="center"/>
        <w:rPr>
          <w:b/>
          <w:bCs/>
          <w:sz w:val="28"/>
          <w:szCs w:val="28"/>
        </w:rPr>
      </w:pPr>
      <w:r>
        <w:rPr>
          <w:color w:val="000000"/>
          <w:sz w:val="16"/>
          <w:szCs w:val="16"/>
        </w:rPr>
        <w:br w:type="page"/>
      </w: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693EC2" w:rsidRDefault="00693EC2" w:rsidP="00996507"/>
    <w:tbl>
      <w:tblPr>
        <w:tblW w:w="0" w:type="auto"/>
        <w:tblInd w:w="2" w:type="dxa"/>
        <w:tblLook w:val="00A0"/>
      </w:tblPr>
      <w:tblGrid>
        <w:gridCol w:w="6484"/>
        <w:gridCol w:w="2978"/>
      </w:tblGrid>
      <w:tr w:rsidR="00693EC2">
        <w:trPr>
          <w:trHeight w:val="13493"/>
        </w:trPr>
        <w:tc>
          <w:tcPr>
            <w:tcW w:w="6486" w:type="dxa"/>
          </w:tcPr>
          <w:p w:rsidR="00693EC2" w:rsidRDefault="00693EC2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62621B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19" o:title=""/>
                </v:shape>
              </w:pic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693EC2" w:rsidRPr="001C73EA" w:rsidRDefault="00693EC2" w:rsidP="000451EF">
            <w:pPr>
              <w:autoSpaceDE w:val="0"/>
              <w:autoSpaceDN w:val="0"/>
              <w:adjustRightInd w:val="0"/>
              <w:ind w:firstLine="426"/>
            </w:pPr>
          </w:p>
          <w:p w:rsidR="00693EC2" w:rsidRDefault="00693EC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 xml:space="preserve"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693EC2" w:rsidRPr="001C73EA" w:rsidRDefault="00693EC2" w:rsidP="000451EF">
            <w:pPr>
              <w:ind w:firstLine="426"/>
            </w:pPr>
          </w:p>
          <w:p w:rsidR="00693EC2" w:rsidRDefault="00693EC2" w:rsidP="000451EF">
            <w:pPr>
              <w:ind w:firstLine="426"/>
            </w:pPr>
            <w:r>
              <w:rPr>
                <w:noProof/>
              </w:rPr>
              <w:pict>
                <v:shape id="_x0000_s1052" type="#_x0000_t75" style="position:absolute;left:0;text-align:left;margin-left:229.35pt;margin-top:5.25pt;width:60.1pt;height:173.05pt;z-index:251673088">
                  <v:imagedata r:id="rId20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>
              <w:rPr>
                <w:b/>
                <w:bCs/>
                <w:color w:val="DA8200"/>
              </w:rPr>
              <w:t xml:space="preserve">среднего профессионального образования</w:t>
            </w:r>
            <w:r w:rsidRPr="001C73EA">
              <w:rPr>
                <w:b/>
                <w:bCs/>
                <w:color w:val="DA8200"/>
              </w:rPr>
              <w:t xml:space="preserve">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693EC2" w:rsidRPr="001C73EA" w:rsidRDefault="00693EC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693EC2" w:rsidRPr="00F21BE2" w:rsidRDefault="00693EC2" w:rsidP="00996507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</w:tc>
        <w:tc>
          <w:tcPr>
            <w:tcW w:w="3077" w:type="dxa"/>
            <w:shd w:val="clear" w:color="auto" w:fill="F8E8D4"/>
          </w:tcPr>
          <w:p w:rsidR="00693EC2" w:rsidRDefault="00693EC2" w:rsidP="000451EF">
            <w:pPr>
              <w:autoSpaceDE w:val="0"/>
              <w:autoSpaceDN w:val="0"/>
              <w:adjustRightInd w:val="0"/>
              <w:jc w:val="center"/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</w:pPr>
          </w:p>
          <w:p w:rsidR="00693EC2" w:rsidRPr="001C73EA" w:rsidRDefault="00693EC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3" style="position:absolute;left:0;text-align:left;margin-left:-4.55pt;margin-top:51pt;width:147pt;height:281.2pt;z-index:251674112" arcsize="10923f" filled="f" strokecolor="#7f7f7f" strokeweight="1pt">
                  <v:stroke dashstyle="dash"/>
                  <v:textbox style="mso-next-textbox:#_x0000_s1053" inset="0,0,0,0">
                    <w:txbxContent>
                      <w:p w:rsidR="00693EC2" w:rsidRPr="00B6720B" w:rsidRDefault="00693EC2" w:rsidP="0099650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B6720B">
                          <w:rPr>
                            <w:i/>
                            <w:iCs/>
                          </w:rPr>
                          <w:t xml:space="preserve">С 2008 года в 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B6720B">
                          <w:rPr>
                            <w:i/>
                            <w:iCs/>
                          </w:rPr>
                          <w:t xml:space="preserve">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</w:t>
                        </w:r>
                        <w:r w:rsidRPr="00052868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883</w:t>
                        </w:r>
                        <w:r w:rsidRPr="00052868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B6720B">
                          <w:rPr>
                            <w:i/>
                            <w:iCs/>
                          </w:rPr>
                          <w:t xml:space="preserve">студент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B6720B">
                          <w:rPr>
                            <w:i/>
                            <w:iCs/>
                          </w:rPr>
                          <w:t xml:space="preserve"> ВО</w:t>
                        </w:r>
                        <w:r w:rsidRPr="00B6720B"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</w:t>
                        </w:r>
                        <w:r w:rsidRPr="00052868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771</w:t>
                        </w:r>
                        <w:r w:rsidRPr="00052868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B6720B"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 w:rsidRPr="00052868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052868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 </w:t>
                        </w:r>
                        <w:r w:rsidRPr="00052868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0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45</w:t>
                        </w:r>
                        <w:r w:rsidRPr="00052868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B6720B"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B6720B">
                          <w:rPr>
                            <w:i/>
                            <w:iCs/>
                          </w:rPr>
                          <w:t xml:space="preserve">и</w:t>
                        </w:r>
                        <w:r w:rsidRPr="00052868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052868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95</w:t>
                        </w:r>
                        <w:r w:rsidRPr="00052868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B6720B">
                          <w:rPr>
                            <w:i/>
                            <w:iCs/>
                          </w:rPr>
                          <w:t xml:space="preserve">ссузов 20 стран: </w:t>
                        </w:r>
                      </w:p>
                      <w:p w:rsidR="00693EC2" w:rsidRPr="00B6720B" w:rsidRDefault="00693EC2" w:rsidP="0099650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B6720B">
                          <w:rPr>
                            <w:i/>
                            <w:iCs/>
                          </w:rPr>
                          <w:t xml:space="preserve">России, Азербайджана, Армении, Бел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B6720B">
                          <w:rPr>
                            <w:i/>
                            <w:iCs/>
                          </w:rPr>
                          <w:t xml:space="preserve"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693EC2" w:rsidRPr="007B3D27" w:rsidRDefault="00693EC2" w:rsidP="00996507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693EC2" w:rsidRPr="00996507" w:rsidRDefault="00693EC2" w:rsidP="00DA2A21">
      <w:pPr>
        <w:autoSpaceDE w:val="0"/>
        <w:autoSpaceDN w:val="0"/>
        <w:adjustRightInd w:val="0"/>
        <w:spacing w:after="120"/>
        <w:ind w:firstLine="540"/>
        <w:rPr>
          <w:color w:val="2A2A29"/>
          <w:sz w:val="2"/>
          <w:szCs w:val="2"/>
        </w:rPr>
      </w:pPr>
    </w:p>
    <w:p w:rsidR="00693EC2" w:rsidRPr="00FA0DE9" w:rsidRDefault="00693EC2" w:rsidP="0099650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693EC2" w:rsidRPr="00FA0DE9" w:rsidRDefault="00693EC2" w:rsidP="0099650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693EC2" w:rsidRPr="00C374EF" w:rsidRDefault="00693EC2" w:rsidP="00996507">
      <w:pPr>
        <w:rPr>
          <w:sz w:val="16"/>
          <w:szCs w:val="16"/>
        </w:rPr>
      </w:pPr>
    </w:p>
    <w:tbl>
      <w:tblPr>
        <w:tblW w:w="0" w:type="auto"/>
        <w:tblInd w:w="2" w:type="dxa"/>
        <w:tblLook w:val="00A0"/>
      </w:tblPr>
      <w:tblGrid>
        <w:gridCol w:w="6421"/>
        <w:gridCol w:w="3041"/>
      </w:tblGrid>
      <w:tr w:rsidR="00693EC2">
        <w:trPr>
          <w:trHeight w:val="13493"/>
        </w:trPr>
        <w:tc>
          <w:tcPr>
            <w:tcW w:w="6477" w:type="dxa"/>
          </w:tcPr>
          <w:p w:rsidR="00693EC2" w:rsidRDefault="00693EC2" w:rsidP="000451EF">
            <w:r w:rsidRPr="0062621B">
              <w:pict>
                <v:shape id="_x0000_i1037" type="#_x0000_t75" style="width:309.75pt;height:195pt">
                  <v:imagedata r:id="rId21" o:title=""/>
                </v:shape>
              </w:pic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693EC2" w:rsidRPr="00494621" w:rsidRDefault="00693EC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693EC2" w:rsidRPr="00494621" w:rsidRDefault="00693EC2" w:rsidP="00C374EF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 xml:space="preserve">Базовые площадки получают:</w:t>
            </w:r>
          </w:p>
          <w:p w:rsidR="00693EC2" w:rsidRPr="00494621" w:rsidRDefault="00693EC2" w:rsidP="00996507">
            <w:pPr>
              <w:pStyle w:val="Pa8"/>
              <w:numPr>
                <w:ilvl w:val="0"/>
                <w:numId w:val="1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бронирования рабочих мест для своих студентов;</w:t>
            </w:r>
          </w:p>
          <w:p w:rsidR="00693EC2" w:rsidRPr="00494621" w:rsidRDefault="00693EC2" w:rsidP="00996507">
            <w:pPr>
              <w:pStyle w:val="Pa8"/>
              <w:numPr>
                <w:ilvl w:val="0"/>
                <w:numId w:val="1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693EC2" w:rsidRPr="00494621" w:rsidRDefault="00693EC2" w:rsidP="00996507">
            <w:pPr>
              <w:pStyle w:val="Pa8"/>
              <w:numPr>
                <w:ilvl w:val="0"/>
                <w:numId w:val="1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возмещение расходов по организации ФИЭБ в размере 30 % от оплаты студентами участия в экзамене;</w:t>
            </w:r>
          </w:p>
          <w:p w:rsidR="00693EC2" w:rsidRPr="00494621" w:rsidRDefault="00693EC2" w:rsidP="00996507">
            <w:pPr>
              <w:pStyle w:val="Pa8"/>
              <w:numPr>
                <w:ilvl w:val="0"/>
                <w:numId w:val="1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 xml:space="preserve">«С</w:t>
            </w:r>
            <w:r w:rsidRPr="00494621">
              <w:rPr>
                <w:rFonts w:ascii="Times New Roman" w:hAnsi="Times New Roman" w:cs="Times New Roman"/>
              </w:rPr>
              <w:t xml:space="preserve"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 xml:space="preserve">»</w:t>
            </w:r>
            <w:r w:rsidRPr="00494621">
              <w:rPr>
                <w:rFonts w:ascii="Times New Roman" w:hAnsi="Times New Roman" w:cs="Times New Roman"/>
              </w:rPr>
              <w:t xml:space="preserve">;</w:t>
            </w:r>
          </w:p>
          <w:p w:rsidR="00693EC2" w:rsidRPr="00494621" w:rsidRDefault="00693EC2" w:rsidP="00996507">
            <w:pPr>
              <w:pStyle w:val="Pa8"/>
              <w:numPr>
                <w:ilvl w:val="0"/>
                <w:numId w:val="1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693EC2" w:rsidRPr="00494621" w:rsidRDefault="00693EC2" w:rsidP="00C374EF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693EC2" w:rsidRPr="00494621" w:rsidRDefault="00693EC2" w:rsidP="00C374EF">
            <w:pPr>
              <w:pStyle w:val="Pa8"/>
              <w:numPr>
                <w:ilvl w:val="0"/>
                <w:numId w:val="1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693EC2" w:rsidRPr="00494621" w:rsidRDefault="00693EC2" w:rsidP="00C374EF">
            <w:pPr>
              <w:pStyle w:val="Pa8"/>
              <w:numPr>
                <w:ilvl w:val="0"/>
                <w:numId w:val="1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693EC2" w:rsidRPr="00494621" w:rsidRDefault="00693EC2" w:rsidP="00C374EF">
            <w:pPr>
              <w:pStyle w:val="Pa8"/>
              <w:numPr>
                <w:ilvl w:val="0"/>
                <w:numId w:val="1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5.95pt;margin-top:6.15pt;width:142.2pt;height:99.3pt;z-index:251676160">
                  <v:imagedata r:id="rId22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693EC2" w:rsidRPr="00494621" w:rsidRDefault="00693EC2" w:rsidP="00C374EF">
            <w:pPr>
              <w:pStyle w:val="Pa8"/>
              <w:numPr>
                <w:ilvl w:val="0"/>
                <w:numId w:val="1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693EC2" w:rsidRPr="008F3985" w:rsidRDefault="00693EC2" w:rsidP="00C374EF">
            <w:pPr>
              <w:pStyle w:val="Pa8"/>
              <w:numPr>
                <w:ilvl w:val="0"/>
                <w:numId w:val="17"/>
              </w:numPr>
              <w:spacing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 xml:space="preserve">«С</w:t>
            </w:r>
            <w:r w:rsidRPr="00494621">
              <w:rPr>
                <w:rFonts w:ascii="Times New Roman" w:hAnsi="Times New Roman" w:cs="Times New Roman"/>
              </w:rPr>
              <w:t xml:space="preserve">правочник</w:t>
            </w:r>
            <w:r>
              <w:rPr>
                <w:rFonts w:ascii="Times New Roman" w:hAnsi="Times New Roman" w:cs="Times New Roman"/>
              </w:rPr>
              <w:t xml:space="preserve"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вузов России</w:t>
            </w:r>
            <w:r>
              <w:rPr>
                <w:rFonts w:ascii="Times New Roman" w:hAnsi="Times New Roman" w:cs="Times New Roman"/>
              </w:rPr>
              <w:t xml:space="preserve">»</w:t>
            </w:r>
            <w:r w:rsidRPr="00494621">
              <w:rPr>
                <w:rFonts w:ascii="Times New Roman" w:hAnsi="Times New Roman" w:cs="Times New Roman"/>
              </w:rPr>
              <w:t xml:space="preserve">.</w:t>
            </w:r>
          </w:p>
        </w:tc>
        <w:tc>
          <w:tcPr>
            <w:tcW w:w="3093" w:type="dxa"/>
            <w:shd w:val="clear" w:color="auto" w:fill="FBE1EC"/>
          </w:tcPr>
          <w:p w:rsidR="00693EC2" w:rsidRPr="00C374EF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693EC2" w:rsidRPr="00494621" w:rsidRDefault="00693EC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 xml:space="preserve">с НИИ мониторинга качества образования.</w:t>
            </w:r>
          </w:p>
          <w:p w:rsidR="00693EC2" w:rsidRPr="00494621" w:rsidRDefault="00693EC2" w:rsidP="000451EF">
            <w:pPr>
              <w:ind w:firstLine="327"/>
            </w:pPr>
          </w:p>
          <w:p w:rsidR="00693EC2" w:rsidRDefault="00693EC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693EC2" w:rsidRDefault="00693EC2" w:rsidP="000451EF">
            <w:pPr>
              <w:ind w:firstLine="327"/>
            </w:pPr>
          </w:p>
          <w:p w:rsidR="00693EC2" w:rsidRPr="00494621" w:rsidRDefault="00693EC2" w:rsidP="000451EF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1.85pt;margin-top:81.55pt;width:140.6pt;height:78.9pt;z-index:251675136">
                  <v:imagedata r:id="rId23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693EC2" w:rsidRPr="00494621" w:rsidRDefault="00693EC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693EC2" w:rsidRPr="00494621" w:rsidRDefault="00693EC2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3.05pt;margin-top:5.7pt;width:147pt;height:194.1pt;z-index:251677184" arcsize="10923f" filled="f" strokecolor="#7f7f7f" strokeweight="1pt">
                  <v:stroke dashstyle="dash"/>
                  <v:textbox style="mso-next-textbox:#_x0000_s1056" inset="0,0,0,0">
                    <w:txbxContent>
                      <w:p w:rsidR="00693EC2" w:rsidRPr="004A4A0C" w:rsidRDefault="00693EC2" w:rsidP="0099650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0155EB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ФИЭБ-2017 проводился</w:t>
                        </w:r>
                        <w:r w:rsidRPr="004A4A0C">
                          <w:rPr>
                            <w:i/>
                            <w:iCs/>
                          </w:rPr>
                          <w:t xml:space="preserve"> по </w:t>
                        </w:r>
                        <w:r w:rsidRPr="000155EB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18</w:t>
                        </w:r>
                        <w:r w:rsidRPr="004A4A0C">
                          <w:rPr>
                            <w:i/>
                            <w:iCs/>
                          </w:rPr>
                          <w:t xml:space="preserve"> направлениям подготовки.</w:t>
                        </w:r>
                      </w:p>
                      <w:p w:rsidR="00693EC2" w:rsidRPr="004A4A0C" w:rsidRDefault="00693EC2" w:rsidP="0099650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0155EB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72</w:t>
                        </w:r>
                        <w:r w:rsidRPr="004A4A0C">
                          <w:rPr>
                            <w:i/>
                            <w:iCs/>
                          </w:rPr>
                          <w:t xml:space="preserve"> вуза из </w:t>
                        </w:r>
                        <w:r w:rsidRPr="000155EB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43</w:t>
                        </w:r>
                        <w:r w:rsidRPr="004A4A0C">
                          <w:rPr>
                            <w:i/>
                            <w:iCs/>
                          </w:rPr>
                          <w:t xml:space="preserve"> регионов России были зарегистрированы</w:t>
                        </w:r>
                      </w:p>
                      <w:p w:rsidR="00693EC2" w:rsidRPr="004A4A0C" w:rsidRDefault="00693EC2" w:rsidP="0099650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A4A0C">
                          <w:rPr>
                            <w:i/>
                            <w:iCs/>
                          </w:rPr>
                          <w:t xml:space="preserve">в качестве базовых площадок для проведения ФИЭБ.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A4A0C">
                          <w:rPr>
                            <w:i/>
                            <w:iCs/>
                          </w:rPr>
                          <w:t xml:space="preserve">В экзамене приняли участие </w:t>
                        </w:r>
                        <w:r w:rsidRPr="000155EB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5238</w:t>
                        </w:r>
                        <w:r w:rsidRPr="004A4A0C">
                          <w:rPr>
                            <w:i/>
                            <w:iCs/>
                          </w:rPr>
                          <w:t xml:space="preserve"> студентов</w:t>
                        </w:r>
                      </w:p>
                      <w:p w:rsidR="00693EC2" w:rsidRPr="004A4A0C" w:rsidRDefault="00693EC2" w:rsidP="00996507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4A4A0C">
                          <w:rPr>
                            <w:i/>
                            <w:iCs/>
                          </w:rPr>
                          <w:t xml:space="preserve">из </w:t>
                        </w:r>
                        <w:r w:rsidRPr="000155EB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114</w:t>
                        </w:r>
                        <w:r w:rsidRPr="004A4A0C">
                          <w:rPr>
                            <w:i/>
                            <w:iCs/>
                          </w:rPr>
                          <w:t xml:space="preserve"> образовательных организаций ВО.</w:t>
                        </w:r>
                      </w:p>
                    </w:txbxContent>
                  </v:textbox>
                </v:roundrect>
              </w:pic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693EC2" w:rsidRPr="00F505C2" w:rsidRDefault="00693EC2" w:rsidP="00996507">
      <w:pPr>
        <w:jc w:val="center"/>
        <w:rPr>
          <w:b/>
          <w:bCs/>
          <w:color w:val="940E2B"/>
          <w:sz w:val="30"/>
          <w:szCs w:val="30"/>
        </w:rPr>
      </w:pPr>
      <w:r>
        <w:rPr>
          <w:color w:val="000000"/>
          <w:sz w:val="16"/>
          <w:szCs w:val="16"/>
        </w:rPr>
        <w:br w:type="page"/>
      </w: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693EC2" w:rsidRPr="00996507" w:rsidRDefault="00693EC2" w:rsidP="00996507">
      <w:pPr>
        <w:rPr>
          <w:sz w:val="16"/>
          <w:szCs w:val="16"/>
        </w:rPr>
      </w:pPr>
    </w:p>
    <w:tbl>
      <w:tblPr>
        <w:tblW w:w="0" w:type="auto"/>
        <w:tblInd w:w="2" w:type="dxa"/>
        <w:tblLook w:val="00A0"/>
      </w:tblPr>
      <w:tblGrid>
        <w:gridCol w:w="6468"/>
        <w:gridCol w:w="2994"/>
      </w:tblGrid>
      <w:tr w:rsidR="00693EC2">
        <w:trPr>
          <w:trHeight w:val="13861"/>
        </w:trPr>
        <w:tc>
          <w:tcPr>
            <w:tcW w:w="6477" w:type="dxa"/>
          </w:tcPr>
          <w:p w:rsidR="00693EC2" w:rsidRDefault="00693EC2" w:rsidP="000451EF">
            <w:r w:rsidRPr="0062621B">
              <w:pict>
                <v:shape id="_x0000_i1038" type="#_x0000_t75" style="width:312.75pt;height:208.5pt">
                  <v:imagedata r:id="rId24" o:title=""/>
                </v:shape>
              </w:pic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ind w:firstLine="426"/>
            </w:pPr>
          </w:p>
          <w:p w:rsidR="00693EC2" w:rsidRPr="00E32514" w:rsidRDefault="00693EC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25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693EC2" w:rsidRDefault="00693EC2" w:rsidP="000451E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693EC2" w:rsidRPr="00970E3C" w:rsidRDefault="00693EC2" w:rsidP="000451E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693EC2" w:rsidRDefault="00693EC2" w:rsidP="00996507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693EC2" w:rsidRDefault="00693EC2" w:rsidP="00996507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693EC2" w:rsidRDefault="00693EC2" w:rsidP="00996507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693EC2" w:rsidRDefault="00693EC2" w:rsidP="00996507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693EC2" w:rsidRDefault="00693EC2" w:rsidP="000451EF">
            <w:pPr>
              <w:pStyle w:val="NormalWeb"/>
              <w:spacing w:before="0" w:beforeAutospacing="0" w:after="0" w:afterAutospacing="0"/>
            </w:pPr>
          </w:p>
          <w:p w:rsidR="00693EC2" w:rsidRPr="00970E3C" w:rsidRDefault="00693EC2" w:rsidP="000451E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693EC2" w:rsidRPr="00970E3C" w:rsidRDefault="00693EC2" w:rsidP="00996507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693EC2" w:rsidRPr="00970E3C" w:rsidRDefault="00693EC2" w:rsidP="00996507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693EC2" w:rsidRPr="00970E3C" w:rsidRDefault="00693EC2" w:rsidP="00996507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693EC2" w:rsidRDefault="00693EC2" w:rsidP="00996507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693EC2" w:rsidRPr="00F21BE2" w:rsidRDefault="00693EC2" w:rsidP="000451E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693EC2" w:rsidRPr="00415653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693EC2" w:rsidRDefault="00693EC2" w:rsidP="0099650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693EC2" w:rsidRDefault="00693EC2" w:rsidP="0099650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693EC2" w:rsidRPr="00970E3C" w:rsidRDefault="00693EC2" w:rsidP="0099650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</w:pPr>
          </w:p>
          <w:p w:rsidR="00693EC2" w:rsidRDefault="00693EC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62621B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6" o:title=""/>
                </v:shape>
              </w:pict>
            </w:r>
          </w:p>
          <w:p w:rsidR="00693EC2" w:rsidRDefault="00693EC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7" style="position:absolute;left:0;text-align:left;margin-left:-4.55pt;margin-top:43.8pt;width:147pt;height:86.7pt;z-index:251678208" arcsize="10923f" filled="f" strokecolor="#7f7f7f" strokeweight="1pt">
                  <v:stroke dashstyle="dash"/>
                  <v:textbox style="mso-next-textbox:#_x0000_s1057" inset="0,0,0,0">
                    <w:txbxContent>
                      <w:p w:rsidR="00693EC2" w:rsidRPr="00675D62" w:rsidRDefault="00693EC2" w:rsidP="00996507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воспользовалось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693EC2" w:rsidRPr="00996507" w:rsidRDefault="00693EC2" w:rsidP="0001730E">
      <w:pPr>
        <w:ind w:firstLine="540"/>
        <w:jc w:val="both"/>
        <w:rPr>
          <w:color w:val="000000"/>
          <w:sz w:val="2"/>
          <w:szCs w:val="2"/>
        </w:rPr>
      </w:pPr>
    </w:p>
    <w:p w:rsidR="00693EC2" w:rsidRDefault="00693EC2" w:rsidP="005B40E5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8"/>
          <w:szCs w:val="28"/>
        </w:rPr>
        <w:sectPr w:rsidR="00693EC2" w:rsidSect="002D3715">
          <w:footerReference w:type="default" r:id="rId27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693EC2" w:rsidRPr="00880B94" w:rsidRDefault="00693EC2" w:rsidP="00996507">
      <w:pPr>
        <w:jc w:val="center"/>
        <w:rPr>
          <w:b/>
          <w:bCs/>
        </w:rPr>
      </w:pPr>
      <w:r w:rsidRPr="00880B94">
        <w:rPr>
          <w:b/>
          <w:bCs/>
        </w:rPr>
        <w:t xml:space="preserve">КАЛЕНДАРЬ ПРОЕКТОВ НА 2017 ГОД ДЛЯ ВЫСШЕГО ОБРАЗОВАНИЯ</w:t>
      </w:r>
    </w:p>
    <w:p w:rsidR="00693EC2" w:rsidRPr="00C644E1" w:rsidRDefault="00693EC2" w:rsidP="00996507">
      <w:pPr>
        <w:jc w:val="center"/>
        <w:rPr>
          <w:sz w:val="20"/>
          <w:szCs w:val="20"/>
        </w:rPr>
      </w:pPr>
    </w:p>
    <w:tbl>
      <w:tblPr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694"/>
        <w:gridCol w:w="3873"/>
        <w:gridCol w:w="1416"/>
        <w:gridCol w:w="1274"/>
        <w:gridCol w:w="1280"/>
        <w:gridCol w:w="1274"/>
        <w:gridCol w:w="851"/>
        <w:gridCol w:w="565"/>
        <w:gridCol w:w="1138"/>
        <w:gridCol w:w="1416"/>
      </w:tblGrid>
      <w:tr w:rsidR="00693EC2" w:rsidRPr="00795F53">
        <w:trPr>
          <w:trHeight w:val="350"/>
          <w:jc w:val="center"/>
        </w:trPr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Период оказания услуги</w:t>
            </w:r>
          </w:p>
        </w:tc>
        <w:tc>
          <w:tcPr>
            <w:tcW w:w="13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D718BD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Общая численность </w:t>
            </w:r>
            <w:r w:rsidRPr="00D718BD">
              <w:rPr>
                <w:b/>
                <w:bCs/>
                <w:sz w:val="18"/>
                <w:szCs w:val="18"/>
              </w:rPr>
              <w:t xml:space="preserve">студентов</w:t>
            </w:r>
            <w:r>
              <w:rPr>
                <w:b/>
                <w:bCs/>
                <w:sz w:val="18"/>
                <w:szCs w:val="18"/>
              </w:rPr>
              <w:t xml:space="preserve">, </w:t>
            </w:r>
            <w:r w:rsidRPr="00D718BD">
              <w:rPr>
                <w:b/>
                <w:bCs/>
                <w:sz w:val="18"/>
                <w:szCs w:val="18"/>
              </w:rPr>
              <w:t xml:space="preserve">обучающихся</w:t>
            </w:r>
            <w:r w:rsidRPr="00D718BD">
              <w:rPr>
                <w:b/>
                <w:bCs/>
                <w:sz w:val="18"/>
                <w:szCs w:val="18"/>
              </w:rPr>
              <w:br/>
              <w:t xml:space="preserve">в образовательной организации</w:t>
            </w:r>
            <w:r>
              <w:rPr>
                <w:b/>
                <w:bCs/>
                <w:sz w:val="18"/>
                <w:szCs w:val="18"/>
              </w:rPr>
              <w:t xml:space="preserve"> (ОО)</w:t>
            </w:r>
            <w:r w:rsidRPr="008E0D2B">
              <w:rPr>
                <w:b/>
                <w:bCs/>
                <w:sz w:val="18"/>
                <w:szCs w:val="18"/>
                <w:vertAlign w:val="superscript"/>
              </w:rPr>
              <w:t xml:space="preserve">1</w:t>
            </w:r>
          </w:p>
        </w:tc>
        <w:tc>
          <w:tcPr>
            <w:tcW w:w="134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Для вузов и филиалов вузов</w:t>
            </w:r>
          </w:p>
        </w:tc>
        <w:tc>
          <w:tcPr>
            <w:tcW w:w="129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Программы СПО</w:t>
            </w:r>
          </w:p>
        </w:tc>
        <w:tc>
          <w:tcPr>
            <w:tcW w:w="4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693EC2" w:rsidRPr="00795F53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 xml:space="preserve">нтернет-тестирование студентов первого курса»</w:t>
            </w:r>
          </w:p>
        </w:tc>
      </w:tr>
      <w:tr w:rsidR="00693EC2" w:rsidRPr="00795F53">
        <w:trPr>
          <w:trHeight w:hRule="exact" w:val="204"/>
          <w:jc w:val="center"/>
        </w:trPr>
        <w:tc>
          <w:tcPr>
            <w:tcW w:w="57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 – 31.12 </w:t>
            </w:r>
            <w:r>
              <w:rPr>
                <w:b/>
                <w:bCs/>
                <w:sz w:val="18"/>
                <w:szCs w:val="18"/>
              </w:rPr>
              <w:br/>
              <w:t xml:space="preserve">2017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2653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tcMar>
              <w:left w:w="57" w:type="dxa"/>
              <w:right w:w="57" w:type="dxa"/>
            </w:tcMar>
            <w:vAlign w:val="center"/>
          </w:tcPr>
          <w:p w:rsidR="00693EC2" w:rsidRPr="009050C0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7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thinDiagStripe" w:color="F4EAFA" w:fill="E6E6E6"/>
            <w:vAlign w:val="center"/>
          </w:tcPr>
          <w:p w:rsidR="00693EC2" w:rsidRPr="00A731CA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 w:rsidRPr="00A731CA">
              <w:rPr>
                <w:b/>
                <w:bCs/>
                <w:sz w:val="18"/>
                <w:szCs w:val="18"/>
              </w:rPr>
              <w:t xml:space="preserve">На базе 11 классов</w:t>
            </w:r>
          </w:p>
        </w:tc>
        <w:tc>
          <w:tcPr>
            <w:tcW w:w="575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693EC2" w:rsidRPr="00A731CA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 w:rsidRPr="00A731CA">
              <w:rPr>
                <w:b/>
                <w:bCs/>
                <w:sz w:val="18"/>
                <w:szCs w:val="18"/>
              </w:rPr>
              <w:t xml:space="preserve">На базе 9 классов</w:t>
            </w:r>
          </w:p>
        </w:tc>
        <w:tc>
          <w:tcPr>
            <w:tcW w:w="47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color w:val="000000"/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 xml:space="preserve">с 0</w:t>
            </w:r>
            <w:r>
              <w:rPr>
                <w:sz w:val="18"/>
                <w:szCs w:val="18"/>
              </w:rPr>
              <w:t xml:space="preserve">1</w:t>
            </w:r>
            <w:r w:rsidRPr="00795F53">
              <w:rPr>
                <w:sz w:val="18"/>
                <w:szCs w:val="18"/>
              </w:rPr>
              <w:t xml:space="preserve">.08.</w:t>
            </w:r>
            <w:r>
              <w:rPr>
                <w:sz w:val="18"/>
                <w:szCs w:val="18"/>
              </w:rPr>
              <w:t xml:space="preserve">20</w:t>
            </w:r>
            <w:r w:rsidRPr="00795F53"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  <w:t xml:space="preserve">7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343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12900 руб.</w:t>
            </w:r>
          </w:p>
        </w:tc>
        <w:tc>
          <w:tcPr>
            <w:tcW w:w="719" w:type="pct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F4EAFA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 4300 руб.</w:t>
            </w:r>
          </w:p>
        </w:tc>
        <w:tc>
          <w:tcPr>
            <w:tcW w:w="575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 руб.</w:t>
            </w:r>
          </w:p>
        </w:tc>
        <w:tc>
          <w:tcPr>
            <w:tcW w:w="479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34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16900 руб.</w:t>
            </w:r>
          </w:p>
        </w:tc>
        <w:tc>
          <w:tcPr>
            <w:tcW w:w="719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 5600 руб.</w:t>
            </w:r>
          </w:p>
        </w:tc>
        <w:tc>
          <w:tcPr>
            <w:tcW w:w="575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3900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34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24900 руб.</w:t>
            </w:r>
          </w:p>
        </w:tc>
        <w:tc>
          <w:tcPr>
            <w:tcW w:w="719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 8200 руб.</w:t>
            </w:r>
          </w:p>
        </w:tc>
        <w:tc>
          <w:tcPr>
            <w:tcW w:w="575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5800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34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33800 руб.</w:t>
            </w:r>
          </w:p>
        </w:tc>
        <w:tc>
          <w:tcPr>
            <w:tcW w:w="719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11200 руб.</w:t>
            </w:r>
          </w:p>
        </w:tc>
        <w:tc>
          <w:tcPr>
            <w:tcW w:w="575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7900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343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39900 руб.</w:t>
            </w:r>
          </w:p>
        </w:tc>
        <w:tc>
          <w:tcPr>
            <w:tcW w:w="719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F4EAFA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13200 руб.</w:t>
            </w:r>
          </w:p>
        </w:tc>
        <w:tc>
          <w:tcPr>
            <w:tcW w:w="575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9300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693EC2" w:rsidRPr="00167FF6" w:rsidRDefault="00693EC2" w:rsidP="000451EF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>
              <w:rPr>
                <w:rStyle w:val="FootnoteReference"/>
                <w:b/>
                <w:bCs/>
                <w:color w:val="FFFFFF"/>
                <w:sz w:val="18"/>
                <w:szCs w:val="18"/>
              </w:rPr>
              <w:t xml:space="preserve">2</w:t>
            </w:r>
          </w:p>
        </w:tc>
      </w:tr>
      <w:tr w:rsidR="00693EC2" w:rsidRPr="00795F53">
        <w:trPr>
          <w:trHeight w:hRule="exact" w:val="204"/>
          <w:jc w:val="center"/>
        </w:trPr>
        <w:tc>
          <w:tcPr>
            <w:tcW w:w="57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01.09.2017 г. –</w:t>
            </w:r>
            <w:r>
              <w:rPr>
                <w:b/>
                <w:bCs/>
                <w:sz w:val="18"/>
                <w:szCs w:val="18"/>
              </w:rPr>
              <w:br/>
              <w:t xml:space="preserve">28.02.2018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3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C37663" w:rsidRDefault="00693EC2" w:rsidP="000451E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93EC2" w:rsidRPr="00C37663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 xml:space="preserve">слуга </w:t>
            </w:r>
          </w:p>
        </w:tc>
        <w:tc>
          <w:tcPr>
            <w:tcW w:w="4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93EC2" w:rsidRPr="00C37663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4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93EC2" w:rsidRPr="00C37663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4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93EC2" w:rsidRPr="00C37663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479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693EC2" w:rsidRPr="00C37663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38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93EC2" w:rsidRPr="00C37663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47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 xml:space="preserve">с 0</w:t>
            </w:r>
            <w:r>
              <w:rPr>
                <w:sz w:val="18"/>
                <w:szCs w:val="18"/>
              </w:rPr>
              <w:t xml:space="preserve">1</w:t>
            </w:r>
            <w:r w:rsidRPr="00795F53">
              <w:rPr>
                <w:sz w:val="18"/>
                <w:szCs w:val="18"/>
              </w:rPr>
              <w:t xml:space="preserve">.08.</w:t>
            </w:r>
            <w:r>
              <w:rPr>
                <w:sz w:val="18"/>
                <w:szCs w:val="18"/>
              </w:rPr>
              <w:t xml:space="preserve">20</w:t>
            </w:r>
            <w:r w:rsidRPr="00795F53"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  <w:t xml:space="preserve">7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479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16900 руб.</w:t>
            </w:r>
          </w:p>
        </w:tc>
        <w:tc>
          <w:tcPr>
            <w:tcW w:w="431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19800 руб.</w:t>
            </w:r>
          </w:p>
        </w:tc>
        <w:tc>
          <w:tcPr>
            <w:tcW w:w="43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25200 руб.</w:t>
            </w:r>
          </w:p>
        </w:tc>
        <w:tc>
          <w:tcPr>
            <w:tcW w:w="431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6800 руб.</w:t>
            </w:r>
          </w:p>
        </w:tc>
        <w:tc>
          <w:tcPr>
            <w:tcW w:w="479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8400 руб.</w:t>
            </w:r>
          </w:p>
        </w:tc>
        <w:tc>
          <w:tcPr>
            <w:tcW w:w="384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9900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479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25200 руб.</w:t>
            </w:r>
          </w:p>
        </w:tc>
        <w:tc>
          <w:tcPr>
            <w:tcW w:w="431" w:type="pct"/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28500 руб.</w:t>
            </w:r>
          </w:p>
        </w:tc>
        <w:tc>
          <w:tcPr>
            <w:tcW w:w="433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31200 руб.</w:t>
            </w:r>
          </w:p>
        </w:tc>
        <w:tc>
          <w:tcPr>
            <w:tcW w:w="431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9900 руб.</w:t>
            </w:r>
          </w:p>
        </w:tc>
        <w:tc>
          <w:tcPr>
            <w:tcW w:w="479" w:type="pct"/>
            <w:gridSpan w:val="2"/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11200 руб.</w:t>
            </w:r>
          </w:p>
        </w:tc>
        <w:tc>
          <w:tcPr>
            <w:tcW w:w="384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12500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479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31200 руб.</w:t>
            </w:r>
          </w:p>
        </w:tc>
        <w:tc>
          <w:tcPr>
            <w:tcW w:w="431" w:type="pct"/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35500 руб.</w:t>
            </w:r>
          </w:p>
        </w:tc>
        <w:tc>
          <w:tcPr>
            <w:tcW w:w="433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39900 руб.</w:t>
            </w:r>
          </w:p>
        </w:tc>
        <w:tc>
          <w:tcPr>
            <w:tcW w:w="431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12500 руб.</w:t>
            </w:r>
          </w:p>
        </w:tc>
        <w:tc>
          <w:tcPr>
            <w:tcW w:w="479" w:type="pct"/>
            <w:gridSpan w:val="2"/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14200 руб.</w:t>
            </w:r>
          </w:p>
        </w:tc>
        <w:tc>
          <w:tcPr>
            <w:tcW w:w="384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15900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479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39900 руб.</w:t>
            </w:r>
          </w:p>
        </w:tc>
        <w:tc>
          <w:tcPr>
            <w:tcW w:w="431" w:type="pct"/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43600 руб.</w:t>
            </w:r>
          </w:p>
        </w:tc>
        <w:tc>
          <w:tcPr>
            <w:tcW w:w="433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46700 руб.</w:t>
            </w:r>
          </w:p>
        </w:tc>
        <w:tc>
          <w:tcPr>
            <w:tcW w:w="431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15900 руб.</w:t>
            </w:r>
          </w:p>
        </w:tc>
        <w:tc>
          <w:tcPr>
            <w:tcW w:w="479" w:type="pct"/>
            <w:gridSpan w:val="2"/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17300 руб.</w:t>
            </w:r>
          </w:p>
        </w:tc>
        <w:tc>
          <w:tcPr>
            <w:tcW w:w="384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18700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479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46700 руб.</w:t>
            </w:r>
          </w:p>
        </w:tc>
        <w:tc>
          <w:tcPr>
            <w:tcW w:w="431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49800 руб.</w:t>
            </w:r>
          </w:p>
        </w:tc>
        <w:tc>
          <w:tcPr>
            <w:tcW w:w="43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53200 руб.</w:t>
            </w:r>
          </w:p>
        </w:tc>
        <w:tc>
          <w:tcPr>
            <w:tcW w:w="431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18700 руб.</w:t>
            </w:r>
          </w:p>
        </w:tc>
        <w:tc>
          <w:tcPr>
            <w:tcW w:w="479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20300 руб.</w:t>
            </w:r>
          </w:p>
        </w:tc>
        <w:tc>
          <w:tcPr>
            <w:tcW w:w="384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23100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 xml:space="preserve">нтернет-экзамен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в сфере профессионального образования (ФЭПО)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 xml:space="preserve">»</w:t>
            </w: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2</w:t>
            </w:r>
            <w:r w:rsidRPr="00795F53">
              <w:rPr>
                <w:b/>
                <w:bCs/>
                <w:sz w:val="18"/>
                <w:szCs w:val="18"/>
              </w:rPr>
              <w:t xml:space="preserve">.10</w:t>
            </w:r>
            <w:r>
              <w:rPr>
                <w:b/>
                <w:bCs/>
                <w:sz w:val="18"/>
                <w:szCs w:val="18"/>
              </w:rPr>
              <w:t xml:space="preserve">.2017</w:t>
            </w:r>
            <w:r w:rsidRPr="00795F53">
              <w:rPr>
                <w:b/>
                <w:bCs/>
                <w:sz w:val="18"/>
                <w:szCs w:val="18"/>
              </w:rPr>
              <w:t xml:space="preserve"> г. –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br/>
              <w:t xml:space="preserve">28</w:t>
            </w:r>
            <w:r w:rsidRPr="00795F53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2.2</w:t>
            </w:r>
            <w:r w:rsidRPr="00795F53">
              <w:rPr>
                <w:b/>
                <w:bCs/>
                <w:sz w:val="18"/>
                <w:szCs w:val="18"/>
              </w:rPr>
              <w:t xml:space="preserve">01</w:t>
            </w:r>
            <w:r>
              <w:rPr>
                <w:b/>
                <w:bCs/>
                <w:sz w:val="18"/>
                <w:szCs w:val="18"/>
              </w:rPr>
              <w:t xml:space="preserve">8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3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343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16900 руб.</w:t>
            </w:r>
          </w:p>
        </w:tc>
        <w:tc>
          <w:tcPr>
            <w:tcW w:w="129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6800 руб.</w:t>
            </w:r>
          </w:p>
        </w:tc>
        <w:tc>
          <w:tcPr>
            <w:tcW w:w="47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 xml:space="preserve">с 01.09.</w:t>
            </w:r>
            <w:r>
              <w:rPr>
                <w:sz w:val="18"/>
                <w:szCs w:val="18"/>
              </w:rPr>
              <w:t xml:space="preserve">20</w:t>
            </w:r>
            <w:r w:rsidRPr="00795F53"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  <w:t xml:space="preserve">7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34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25200 руб.</w:t>
            </w:r>
          </w:p>
        </w:tc>
        <w:tc>
          <w:tcPr>
            <w:tcW w:w="129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9900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34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31200 руб.</w:t>
            </w:r>
          </w:p>
        </w:tc>
        <w:tc>
          <w:tcPr>
            <w:tcW w:w="129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12500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0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34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39900 руб.</w:t>
            </w:r>
          </w:p>
        </w:tc>
        <w:tc>
          <w:tcPr>
            <w:tcW w:w="129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93EC2" w:rsidRPr="00880B94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15900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sz w:val="18"/>
                <w:szCs w:val="18"/>
              </w:rPr>
            </w:pPr>
          </w:p>
        </w:tc>
      </w:tr>
      <w:tr w:rsidR="00693EC2" w:rsidRPr="00C644E1">
        <w:trPr>
          <w:trHeight w:hRule="exact" w:val="227"/>
          <w:jc w:val="center"/>
        </w:trPr>
        <w:tc>
          <w:tcPr>
            <w:tcW w:w="57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C644E1" w:rsidRDefault="00693EC2" w:rsidP="000451E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C644E1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C644E1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343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93EC2" w:rsidRPr="00C644E1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C644E1">
              <w:rPr>
                <w:rFonts w:ascii="Arial CYR" w:hAnsi="Arial CYR" w:cs="Arial CYR"/>
                <w:sz w:val="17"/>
                <w:szCs w:val="17"/>
              </w:rPr>
              <w:t xml:space="preserve">46700 руб.</w:t>
            </w:r>
          </w:p>
        </w:tc>
        <w:tc>
          <w:tcPr>
            <w:tcW w:w="129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93EC2" w:rsidRPr="00C644E1" w:rsidRDefault="00693EC2" w:rsidP="000451EF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C644E1">
              <w:rPr>
                <w:rFonts w:ascii="Arial CYR" w:hAnsi="Arial CYR" w:cs="Arial CYR"/>
                <w:sz w:val="17"/>
                <w:szCs w:val="17"/>
              </w:rPr>
              <w:t xml:space="preserve">18700 руб.</w:t>
            </w:r>
          </w:p>
        </w:tc>
        <w:tc>
          <w:tcPr>
            <w:tcW w:w="47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C644E1" w:rsidRDefault="00693EC2" w:rsidP="000451EF">
            <w:pPr>
              <w:jc w:val="center"/>
              <w:rPr>
                <w:sz w:val="20"/>
                <w:szCs w:val="20"/>
              </w:rPr>
            </w:pPr>
          </w:p>
        </w:tc>
      </w:tr>
    </w:tbl>
    <w:p w:rsidR="00693EC2" w:rsidRPr="00C644E1" w:rsidRDefault="00693EC2" w:rsidP="00996507">
      <w:pPr>
        <w:ind w:left="-108"/>
        <w:rPr>
          <w:sz w:val="20"/>
          <w:szCs w:val="20"/>
        </w:rPr>
      </w:pPr>
    </w:p>
    <w:p w:rsidR="00693EC2" w:rsidRPr="008833A5" w:rsidRDefault="00693EC2" w:rsidP="00996507">
      <w:pPr>
        <w:spacing w:line="216" w:lineRule="auto"/>
        <w:ind w:left="-108"/>
        <w:rPr>
          <w:color w:val="000000"/>
          <w:sz w:val="20"/>
          <w:szCs w:val="20"/>
        </w:rPr>
      </w:pPr>
      <w:r w:rsidRPr="008833A5">
        <w:rPr>
          <w:color w:val="000000"/>
          <w:sz w:val="20"/>
          <w:szCs w:val="20"/>
        </w:rPr>
        <w:t xml:space="preserve">1 Обращаем внимание на то, что стоимость участия в проектах зависит от показателя </w:t>
      </w:r>
      <w:r w:rsidRPr="008833A5">
        <w:rPr>
          <w:b/>
          <w:bCs/>
          <w:color w:val="000000"/>
          <w:sz w:val="20"/>
          <w:szCs w:val="20"/>
        </w:rPr>
        <w:t xml:space="preserve">«Общая численность студентов, обучающихся в образовательной организации по программам бакалавриата, специалитета, магистратуры»</w:t>
      </w:r>
      <w:r w:rsidRPr="008833A5">
        <w:rPr>
          <w:color w:val="000000"/>
          <w:sz w:val="20"/>
          <w:szCs w:val="20"/>
        </w:rPr>
        <w:t xml:space="preserve"> по результатам мониторинга эффективности деятельности образовательных организаций высшего образования.</w:t>
      </w:r>
    </w:p>
    <w:p w:rsidR="00693EC2" w:rsidRPr="008833A5" w:rsidRDefault="00693EC2" w:rsidP="00996507">
      <w:pPr>
        <w:spacing w:line="216" w:lineRule="auto"/>
        <w:ind w:left="-108"/>
        <w:rPr>
          <w:color w:val="000000"/>
          <w:sz w:val="20"/>
          <w:szCs w:val="20"/>
        </w:rPr>
      </w:pPr>
    </w:p>
    <w:tbl>
      <w:tblPr>
        <w:tblW w:w="14709" w:type="dxa"/>
        <w:tblInd w:w="2" w:type="dxa"/>
        <w:tblLook w:val="01E0"/>
      </w:tblPr>
      <w:tblGrid>
        <w:gridCol w:w="9540"/>
        <w:gridCol w:w="5169"/>
      </w:tblGrid>
      <w:tr w:rsidR="00693EC2" w:rsidRPr="008833A5">
        <w:trPr>
          <w:trHeight w:val="1362"/>
        </w:trPr>
        <w:tc>
          <w:tcPr>
            <w:tcW w:w="9540" w:type="dxa"/>
          </w:tcPr>
          <w:p w:rsidR="00693EC2" w:rsidRPr="008833A5" w:rsidRDefault="00693EC2" w:rsidP="000451EF">
            <w:pPr>
              <w:spacing w:line="216" w:lineRule="auto"/>
              <w:ind w:left="-108"/>
              <w:rPr>
                <w:color w:val="000000"/>
                <w:sz w:val="20"/>
                <w:szCs w:val="20"/>
              </w:rPr>
            </w:pPr>
            <w:r w:rsidRPr="008833A5">
              <w:rPr>
                <w:color w:val="000000"/>
                <w:sz w:val="20"/>
                <w:szCs w:val="20"/>
              </w:rPr>
              <w:t xml:space="preserve">2 Стоимость участия в проекте «Интернет-тренажеры в сфере образования» зависит от количества выбранных услуг. При этом образовательная организация (ОО) может выбрать </w:t>
            </w:r>
            <w:r w:rsidRPr="008833A5">
              <w:rPr>
                <w:b/>
                <w:bCs/>
                <w:color w:val="000000"/>
                <w:sz w:val="20"/>
                <w:szCs w:val="20"/>
              </w:rPr>
              <w:t xml:space="preserve">любое количество услуг </w:t>
            </w:r>
            <w:r w:rsidRPr="008833A5">
              <w:rPr>
                <w:b/>
                <w:bCs/>
                <w:color w:val="000000"/>
                <w:sz w:val="20"/>
                <w:szCs w:val="20"/>
              </w:rPr>
              <w:br/>
              <w:t xml:space="preserve">из трех предлагаемых</w:t>
            </w:r>
            <w:r w:rsidRPr="008833A5">
              <w:rPr>
                <w:color w:val="000000"/>
                <w:sz w:val="20"/>
                <w:szCs w:val="20"/>
              </w:rPr>
              <w:t xml:space="preserve">:</w:t>
            </w:r>
          </w:p>
          <w:p w:rsidR="00693EC2" w:rsidRPr="008833A5" w:rsidRDefault="00693EC2" w:rsidP="000451EF">
            <w:pPr>
              <w:spacing w:line="216" w:lineRule="auto"/>
              <w:ind w:left="-108"/>
              <w:rPr>
                <w:b/>
                <w:bCs/>
                <w:color w:val="000000"/>
                <w:sz w:val="20"/>
                <w:szCs w:val="20"/>
              </w:rPr>
            </w:pPr>
            <w:r w:rsidRPr="008833A5">
              <w:rPr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8833A5">
              <w:rPr>
                <w:color w:val="000000"/>
                <w:sz w:val="20"/>
                <w:szCs w:val="20"/>
              </w:rPr>
              <w:t xml:space="preserve">тестирование в студенческих режимах </w:t>
            </w:r>
            <w:r w:rsidRPr="008833A5">
              <w:rPr>
                <w:b/>
                <w:bCs/>
                <w:color w:val="000000"/>
                <w:sz w:val="20"/>
                <w:szCs w:val="20"/>
              </w:rPr>
              <w:t xml:space="preserve">«Обучение» и «Самоконтроль»;</w:t>
            </w:r>
          </w:p>
          <w:p w:rsidR="00693EC2" w:rsidRPr="008833A5" w:rsidRDefault="00693EC2" w:rsidP="000451EF">
            <w:pPr>
              <w:spacing w:line="216" w:lineRule="auto"/>
              <w:ind w:left="-108"/>
              <w:rPr>
                <w:color w:val="000000"/>
                <w:sz w:val="20"/>
                <w:szCs w:val="20"/>
              </w:rPr>
            </w:pPr>
            <w:r w:rsidRPr="008833A5">
              <w:rPr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8833A5">
              <w:rPr>
                <w:color w:val="000000"/>
                <w:sz w:val="20"/>
                <w:szCs w:val="20"/>
              </w:rPr>
              <w:t xml:space="preserve">тестирование студентов в преподавательском режиме </w:t>
            </w:r>
            <w:r w:rsidRPr="008833A5">
              <w:rPr>
                <w:b/>
                <w:bCs/>
                <w:color w:val="000000"/>
                <w:sz w:val="20"/>
                <w:szCs w:val="20"/>
              </w:rPr>
              <w:t xml:space="preserve">«Текущий контроль» по федеральным ПИМ;</w:t>
            </w:r>
          </w:p>
          <w:p w:rsidR="00693EC2" w:rsidRPr="008833A5" w:rsidRDefault="00693EC2" w:rsidP="000451EF">
            <w:pPr>
              <w:spacing w:line="216" w:lineRule="auto"/>
              <w:ind w:hanging="108"/>
              <w:rPr>
                <w:b/>
                <w:bCs/>
                <w:color w:val="000000"/>
                <w:sz w:val="20"/>
                <w:szCs w:val="20"/>
              </w:rPr>
            </w:pPr>
            <w:r w:rsidRPr="008833A5">
              <w:rPr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8833A5">
              <w:rPr>
                <w:color w:val="000000"/>
                <w:sz w:val="20"/>
                <w:szCs w:val="20"/>
              </w:rPr>
              <w:t xml:space="preserve">предоставление доступа к модулю </w:t>
            </w:r>
            <w:r w:rsidRPr="008833A5">
              <w:rPr>
                <w:b/>
                <w:bCs/>
                <w:color w:val="000000"/>
                <w:sz w:val="20"/>
                <w:szCs w:val="20"/>
              </w:rPr>
              <w:t xml:space="preserve">«Тест-Конструктор» </w:t>
            </w:r>
            <w:r w:rsidRPr="008833A5">
              <w:rPr>
                <w:color w:val="000000"/>
                <w:sz w:val="20"/>
                <w:szCs w:val="20"/>
              </w:rPr>
              <w:t xml:space="preserve">и тестирование студентов в преподавательском режиме «Текущий контроль» </w:t>
            </w:r>
            <w:r w:rsidRPr="008833A5">
              <w:rPr>
                <w:b/>
                <w:bCs/>
                <w:color w:val="000000"/>
                <w:sz w:val="20"/>
                <w:szCs w:val="20"/>
              </w:rPr>
              <w:t xml:space="preserve">по ПИМ, разработанным преподавателями ОО.</w:t>
            </w:r>
          </w:p>
          <w:p w:rsidR="00693EC2" w:rsidRPr="008833A5" w:rsidRDefault="00693EC2" w:rsidP="000451EF">
            <w:pPr>
              <w:spacing w:line="216" w:lineRule="auto"/>
              <w:ind w:hanging="108"/>
              <w:rPr>
                <w:b/>
                <w:bCs/>
                <w:color w:val="000000"/>
                <w:sz w:val="20"/>
                <w:szCs w:val="20"/>
              </w:rPr>
            </w:pPr>
          </w:p>
          <w:p w:rsidR="00693EC2" w:rsidRPr="008833A5" w:rsidRDefault="00693EC2" w:rsidP="000451EF">
            <w:pPr>
              <w:spacing w:line="216" w:lineRule="auto"/>
              <w:ind w:hanging="108"/>
              <w:rPr>
                <w:color w:val="000000"/>
                <w:sz w:val="20"/>
                <w:szCs w:val="20"/>
              </w:rPr>
            </w:pPr>
            <w:r w:rsidRPr="008833A5">
              <w:rPr>
                <w:color w:val="000000"/>
                <w:sz w:val="20"/>
                <w:szCs w:val="20"/>
              </w:rPr>
              <w:t xml:space="preserve">3 Стоимость тестирования в </w:t>
            </w:r>
            <w:r w:rsidRPr="008833A5">
              <w:rPr>
                <w:b/>
                <w:bCs/>
                <w:color w:val="000000"/>
                <w:sz w:val="20"/>
                <w:szCs w:val="20"/>
              </w:rPr>
              <w:t xml:space="preserve">режиме «Внутренний контроль» составит 5500 руб.</w:t>
            </w:r>
            <w:r w:rsidRPr="008833A5">
              <w:rPr>
                <w:color w:val="000000"/>
                <w:sz w:val="20"/>
                <w:szCs w:val="20"/>
              </w:rPr>
              <w:t xml:space="preserve"> при одновременном подключении всех режимов («Подготовка», «Самоконтроль», «Внутренний контроль») по направлению подготовки.</w:t>
            </w:r>
          </w:p>
        </w:tc>
        <w:tc>
          <w:tcPr>
            <w:tcW w:w="5169" w:type="dxa"/>
            <w:shd w:val="clear" w:color="auto" w:fill="E2EFD9"/>
            <w:vAlign w:val="center"/>
          </w:tcPr>
          <w:p w:rsidR="00693EC2" w:rsidRPr="008833A5" w:rsidRDefault="00693EC2" w:rsidP="000451EF">
            <w:pPr>
              <w:ind w:left="99"/>
              <w:rPr>
                <w:color w:val="000000"/>
                <w:sz w:val="20"/>
                <w:szCs w:val="20"/>
              </w:rPr>
            </w:pPr>
            <w:r w:rsidRPr="008833A5">
              <w:rPr>
                <w:color w:val="000000"/>
                <w:sz w:val="20"/>
                <w:szCs w:val="20"/>
              </w:rPr>
              <w:t xml:space="preserve">Для ОО, заключивших годовые договоры на участие</w:t>
            </w:r>
            <w:r w:rsidRPr="008833A5">
              <w:rPr>
                <w:color w:val="000000"/>
                <w:sz w:val="20"/>
                <w:szCs w:val="20"/>
              </w:rPr>
              <w:br/>
              <w:t xml:space="preserve">в проектах «Федеральный </w:t>
            </w:r>
            <w:r>
              <w:rPr>
                <w:color w:val="000000"/>
                <w:sz w:val="20"/>
                <w:szCs w:val="20"/>
              </w:rPr>
              <w:t xml:space="preserve">и</w:t>
            </w:r>
            <w:r w:rsidRPr="008833A5">
              <w:rPr>
                <w:color w:val="000000"/>
                <w:sz w:val="20"/>
                <w:szCs w:val="20"/>
              </w:rPr>
              <w:t xml:space="preserve">нтернет-экзамен в сфере профессионального образования (ФЭПО)» (март 2017 г. – февраль 2018 г.) и «Интернет-тренажеры в сфере образования» (март 2017 г. – февраль 2018 г.), услуга «Диагностическое </w:t>
            </w:r>
            <w:r>
              <w:rPr>
                <w:color w:val="000000"/>
                <w:sz w:val="20"/>
                <w:szCs w:val="20"/>
              </w:rPr>
              <w:t xml:space="preserve">и</w:t>
            </w:r>
            <w:r w:rsidRPr="008833A5">
              <w:rPr>
                <w:color w:val="000000"/>
                <w:sz w:val="20"/>
                <w:szCs w:val="20"/>
              </w:rPr>
              <w:t xml:space="preserve">нтернет-тестирование студентов первого курса» предоставляется со скидкой 50%.</w:t>
            </w:r>
          </w:p>
        </w:tc>
      </w:tr>
    </w:tbl>
    <w:p w:rsidR="00693EC2" w:rsidRDefault="00693EC2" w:rsidP="009D542E">
      <w:pPr>
        <w:rPr>
          <w:b/>
          <w:bCs/>
          <w:sz w:val="10"/>
          <w:szCs w:val="10"/>
        </w:rPr>
        <w:sectPr w:rsidR="00693EC2" w:rsidSect="005D685E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693EC2" w:rsidRPr="009D542E" w:rsidRDefault="00693EC2" w:rsidP="009D542E"/>
    <w:p w:rsidR="00693EC2" w:rsidRDefault="00693EC2" w:rsidP="00996507">
      <w:pPr>
        <w:jc w:val="center"/>
      </w:pPr>
      <w:r w:rsidRPr="002517AF">
        <w:rPr>
          <w:b/>
          <w:bCs/>
          <w:sz w:val="27"/>
          <w:szCs w:val="27"/>
        </w:rPr>
        <w:t xml:space="preserve">КАЛЕНДАРЬ ПРОЕКТОВ НА 201</w:t>
      </w:r>
      <w:r>
        <w:rPr>
          <w:b/>
          <w:bCs/>
          <w:sz w:val="27"/>
          <w:szCs w:val="27"/>
        </w:rPr>
        <w:t xml:space="preserve">7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 xml:space="preserve">ГОД</w:t>
      </w:r>
      <w:r>
        <w:rPr>
          <w:b/>
          <w:bCs/>
          <w:sz w:val="27"/>
          <w:szCs w:val="27"/>
        </w:rPr>
        <w:br/>
      </w:r>
      <w:r>
        <w:rPr>
          <w:b/>
          <w:bCs/>
        </w:rPr>
        <w:t xml:space="preserve">ДЛЯ СРЕДНЕГО ПРФЕССИОНАЛЬНОГО</w:t>
      </w:r>
      <w:r w:rsidRPr="00880B94">
        <w:rPr>
          <w:b/>
          <w:bCs/>
        </w:rPr>
        <w:t xml:space="preserve"> ОБРАЗОВАНИЯ</w:t>
      </w:r>
    </w:p>
    <w:p w:rsidR="00693EC2" w:rsidRDefault="00693EC2" w:rsidP="00996507">
      <w:pPr>
        <w:jc w:val="center"/>
      </w:pPr>
    </w:p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816"/>
        <w:gridCol w:w="3062"/>
        <w:gridCol w:w="1530"/>
        <w:gridCol w:w="1530"/>
        <w:gridCol w:w="3065"/>
        <w:gridCol w:w="2082"/>
      </w:tblGrid>
      <w:tr w:rsidR="00693EC2" w:rsidRPr="00795F53">
        <w:trPr>
          <w:trHeight w:val="350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6017A6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 w:rsidRPr="006017A6">
              <w:rPr>
                <w:b/>
                <w:bCs/>
                <w:sz w:val="18"/>
                <w:szCs w:val="18"/>
              </w:rPr>
              <w:t xml:space="preserve">Период оказания услуги</w:t>
            </w:r>
          </w:p>
        </w:tc>
        <w:tc>
          <w:tcPr>
            <w:tcW w:w="326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93EC2" w:rsidRPr="006017A6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Д</w:t>
            </w:r>
            <w:r w:rsidRPr="006017A6">
              <w:rPr>
                <w:b/>
                <w:bCs/>
                <w:sz w:val="18"/>
                <w:szCs w:val="18"/>
              </w:rPr>
              <w:t xml:space="preserve">ля ссузов</w:t>
            </w:r>
            <w:r>
              <w:rPr>
                <w:b/>
                <w:bCs/>
                <w:sz w:val="18"/>
                <w:szCs w:val="18"/>
              </w:rPr>
              <w:t xml:space="preserve"> / </w:t>
            </w:r>
            <w:r w:rsidRPr="006017A6">
              <w:rPr>
                <w:b/>
                <w:bCs/>
                <w:sz w:val="18"/>
                <w:szCs w:val="18"/>
              </w:rPr>
              <w:t xml:space="preserve">филиалов ссузов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F21C67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693EC2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693EC2" w:rsidRPr="00F21C67" w:rsidRDefault="00693EC2" w:rsidP="000451EF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нтернет-тестирование студентов первого курса»</w:t>
            </w:r>
          </w:p>
        </w:tc>
      </w:tr>
      <w:tr w:rsidR="00693EC2" w:rsidRPr="00795F53">
        <w:trPr>
          <w:trHeight w:hRule="exact" w:val="234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 – 31.12.2017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93EC2" w:rsidRPr="00022BB2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</w:t>
            </w:r>
            <w:r w:rsidRPr="00022BB2">
              <w:rPr>
                <w:b/>
                <w:bCs/>
                <w:color w:val="000000"/>
                <w:sz w:val="18"/>
                <w:szCs w:val="18"/>
              </w:rPr>
              <w:t xml:space="preserve">а базе 11 кл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ассов</w:t>
            </w:r>
          </w:p>
        </w:tc>
        <w:tc>
          <w:tcPr>
            <w:tcW w:w="163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93EC2" w:rsidRPr="00943E6E" w:rsidRDefault="00693EC2" w:rsidP="000451EF">
            <w:pPr>
              <w:jc w:val="center"/>
              <w:rPr>
                <w:rFonts w:ascii="Arial CYR" w:hAnsi="Arial CYR" w:cs="Arial CYR"/>
                <w:b/>
                <w:bCs/>
                <w:sz w:val="17"/>
                <w:szCs w:val="17"/>
              </w:rPr>
            </w:pPr>
            <w:r w:rsidRPr="00022BB2">
              <w:rPr>
                <w:b/>
                <w:bCs/>
                <w:color w:val="000000"/>
                <w:sz w:val="18"/>
                <w:szCs w:val="18"/>
              </w:rPr>
              <w:t xml:space="preserve">на базе 9 кл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ассов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F21C67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01.08.201</w:t>
            </w:r>
            <w:r>
              <w:rPr>
                <w:b/>
                <w:bCs/>
                <w:sz w:val="18"/>
                <w:szCs w:val="18"/>
              </w:rPr>
              <w:t xml:space="preserve">7</w:t>
            </w:r>
            <w:r w:rsidRPr="00F21C67">
              <w:rPr>
                <w:b/>
                <w:bCs/>
                <w:sz w:val="18"/>
                <w:szCs w:val="18"/>
              </w:rPr>
              <w:t xml:space="preserve"> г.</w:t>
            </w:r>
          </w:p>
        </w:tc>
      </w:tr>
      <w:tr w:rsidR="00693EC2" w:rsidRPr="00795F53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0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93EC2" w:rsidRPr="007C6284" w:rsidRDefault="00693EC2" w:rsidP="000451EF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5900 руб.</w:t>
            </w:r>
          </w:p>
        </w:tc>
        <w:tc>
          <w:tcPr>
            <w:tcW w:w="163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93EC2" w:rsidRPr="007C6284" w:rsidRDefault="00693EC2" w:rsidP="000451EF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4500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93EC2" w:rsidRPr="00F21C67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693EC2" w:rsidRPr="00F21C67" w:rsidRDefault="00693EC2" w:rsidP="000451EF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образования»*</w:t>
            </w:r>
          </w:p>
        </w:tc>
      </w:tr>
      <w:tr w:rsidR="00693EC2" w:rsidRPr="00795F53">
        <w:trPr>
          <w:trHeight w:hRule="exact" w:val="371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01.09.2017 г. – 28.02.2018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93EC2" w:rsidRPr="00C37663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 xml:space="preserve">слуга </w:t>
            </w:r>
          </w:p>
        </w:tc>
        <w:tc>
          <w:tcPr>
            <w:tcW w:w="108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93EC2" w:rsidRPr="00C37663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693EC2" w:rsidRPr="00C37663" w:rsidRDefault="00693EC2" w:rsidP="00045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F21C67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01.08.201</w:t>
            </w:r>
            <w:r>
              <w:rPr>
                <w:b/>
                <w:bCs/>
                <w:sz w:val="18"/>
                <w:szCs w:val="18"/>
              </w:rPr>
              <w:t xml:space="preserve">7</w:t>
            </w:r>
            <w:r w:rsidRPr="00F21C67">
              <w:rPr>
                <w:b/>
                <w:bCs/>
                <w:sz w:val="18"/>
                <w:szCs w:val="18"/>
              </w:rPr>
              <w:t xml:space="preserve"> г.</w:t>
            </w:r>
          </w:p>
        </w:tc>
      </w:tr>
      <w:tr w:rsidR="00693EC2" w:rsidRPr="00795F53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93EC2" w:rsidRPr="007C6284" w:rsidRDefault="00693EC2" w:rsidP="000451EF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9500 руб.</w:t>
            </w:r>
          </w:p>
        </w:tc>
        <w:tc>
          <w:tcPr>
            <w:tcW w:w="108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93EC2" w:rsidRPr="007C6284" w:rsidRDefault="00693EC2" w:rsidP="000451EF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10500 руб.</w:t>
            </w:r>
          </w:p>
        </w:tc>
        <w:tc>
          <w:tcPr>
            <w:tcW w:w="108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93EC2" w:rsidRPr="007C6284" w:rsidRDefault="00693EC2" w:rsidP="000451EF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93EC2" w:rsidRPr="00F21C67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93EC2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693EC2" w:rsidRPr="00F21C67" w:rsidRDefault="00693EC2" w:rsidP="000451EF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нтернет-экзамен в сфере профессионального образования (ФЭПО)»</w:t>
            </w:r>
          </w:p>
        </w:tc>
      </w:tr>
      <w:tr w:rsidR="00693EC2" w:rsidRPr="00795F53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93EC2" w:rsidRPr="00795F53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2</w:t>
            </w:r>
            <w:r w:rsidRPr="00795F53">
              <w:rPr>
                <w:b/>
                <w:bCs/>
                <w:sz w:val="18"/>
                <w:szCs w:val="18"/>
              </w:rPr>
              <w:t xml:space="preserve">.10</w:t>
            </w:r>
            <w:r>
              <w:rPr>
                <w:b/>
                <w:bCs/>
                <w:sz w:val="18"/>
                <w:szCs w:val="18"/>
              </w:rPr>
              <w:t xml:space="preserve">.2017</w:t>
            </w:r>
            <w:r w:rsidRPr="00795F53">
              <w:rPr>
                <w:b/>
                <w:bCs/>
                <w:sz w:val="18"/>
                <w:szCs w:val="18"/>
              </w:rPr>
              <w:t xml:space="preserve"> г. –</w:t>
            </w:r>
            <w:r>
              <w:rPr>
                <w:b/>
                <w:bCs/>
                <w:sz w:val="18"/>
                <w:szCs w:val="18"/>
              </w:rPr>
              <w:t xml:space="preserve"> 28</w:t>
            </w:r>
            <w:r w:rsidRPr="00795F53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2.2</w:t>
            </w:r>
            <w:r w:rsidRPr="00795F53">
              <w:rPr>
                <w:b/>
                <w:bCs/>
                <w:sz w:val="18"/>
                <w:szCs w:val="18"/>
              </w:rPr>
              <w:t xml:space="preserve">01</w:t>
            </w:r>
            <w:r>
              <w:rPr>
                <w:b/>
                <w:bCs/>
                <w:sz w:val="18"/>
                <w:szCs w:val="18"/>
              </w:rPr>
              <w:t xml:space="preserve">8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26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93EC2" w:rsidRPr="007C6284" w:rsidRDefault="00693EC2" w:rsidP="000451EF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93EC2" w:rsidRPr="00F21C67" w:rsidRDefault="00693EC2" w:rsidP="000451EF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01.09.201</w:t>
            </w:r>
            <w:r>
              <w:rPr>
                <w:b/>
                <w:bCs/>
                <w:sz w:val="18"/>
                <w:szCs w:val="18"/>
              </w:rPr>
              <w:t xml:space="preserve">7</w:t>
            </w:r>
            <w:r w:rsidRPr="00F21C67">
              <w:rPr>
                <w:b/>
                <w:bCs/>
                <w:sz w:val="18"/>
                <w:szCs w:val="18"/>
              </w:rPr>
              <w:t xml:space="preserve"> г.</w:t>
            </w:r>
          </w:p>
        </w:tc>
      </w:tr>
    </w:tbl>
    <w:p w:rsidR="00693EC2" w:rsidRDefault="00693EC2" w:rsidP="00996507">
      <w:pPr>
        <w:ind w:left="180"/>
        <w:rPr>
          <w:sz w:val="18"/>
          <w:szCs w:val="18"/>
        </w:rPr>
      </w:pPr>
    </w:p>
    <w:p w:rsidR="00693EC2" w:rsidRPr="00260B9D" w:rsidRDefault="00693EC2" w:rsidP="00996507">
      <w:pPr>
        <w:ind w:left="180"/>
        <w:rPr>
          <w:sz w:val="20"/>
          <w:szCs w:val="20"/>
        </w:rPr>
      </w:pPr>
      <w:r w:rsidRPr="00F91CCD">
        <w:rPr>
          <w:sz w:val="18"/>
          <w:szCs w:val="18"/>
        </w:rPr>
        <w:t xml:space="preserve">*</w:t>
      </w:r>
      <w:r w:rsidRPr="00260B9D">
        <w:rPr>
          <w:sz w:val="20"/>
          <w:szCs w:val="20"/>
        </w:rPr>
        <w:t xml:space="preserve">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 </w:t>
      </w:r>
      <w:r w:rsidRPr="00260B9D">
        <w:rPr>
          <w:b/>
          <w:bCs/>
          <w:sz w:val="20"/>
          <w:szCs w:val="20"/>
        </w:rPr>
        <w:t xml:space="preserve">любое количество услуг из трех предлагаемых</w:t>
      </w:r>
      <w:r w:rsidRPr="00260B9D">
        <w:rPr>
          <w:sz w:val="20"/>
          <w:szCs w:val="20"/>
        </w:rPr>
        <w:t xml:space="preserve">:</w:t>
      </w:r>
    </w:p>
    <w:p w:rsidR="00693EC2" w:rsidRPr="00260B9D" w:rsidRDefault="00693EC2" w:rsidP="00996507">
      <w:pPr>
        <w:ind w:left="180"/>
        <w:rPr>
          <w:b/>
          <w:bCs/>
          <w:sz w:val="20"/>
          <w:szCs w:val="20"/>
        </w:rPr>
      </w:pPr>
      <w:r w:rsidRPr="00260B9D">
        <w:rPr>
          <w:b/>
          <w:bCs/>
          <w:sz w:val="20"/>
          <w:szCs w:val="20"/>
        </w:rPr>
        <w:t xml:space="preserve">– </w:t>
      </w:r>
      <w:r w:rsidRPr="00260B9D">
        <w:rPr>
          <w:sz w:val="20"/>
          <w:szCs w:val="20"/>
        </w:rPr>
        <w:t xml:space="preserve">тестирование в студенческих режимах </w:t>
      </w:r>
      <w:r w:rsidRPr="00260B9D">
        <w:rPr>
          <w:b/>
          <w:bCs/>
          <w:sz w:val="20"/>
          <w:szCs w:val="20"/>
        </w:rPr>
        <w:t xml:space="preserve">«Обучение» и «Самоконтроль»;</w:t>
      </w:r>
    </w:p>
    <w:p w:rsidR="00693EC2" w:rsidRPr="00260B9D" w:rsidRDefault="00693EC2" w:rsidP="00996507">
      <w:pPr>
        <w:ind w:left="180"/>
        <w:rPr>
          <w:sz w:val="20"/>
          <w:szCs w:val="20"/>
        </w:rPr>
      </w:pPr>
      <w:r w:rsidRPr="00260B9D">
        <w:rPr>
          <w:b/>
          <w:bCs/>
          <w:sz w:val="20"/>
          <w:szCs w:val="20"/>
        </w:rPr>
        <w:t xml:space="preserve">– </w:t>
      </w:r>
      <w:r w:rsidRPr="00260B9D">
        <w:rPr>
          <w:sz w:val="20"/>
          <w:szCs w:val="20"/>
        </w:rPr>
        <w:t xml:space="preserve">тестирование студентов в преподавательском режиме </w:t>
      </w:r>
      <w:r w:rsidRPr="00260B9D">
        <w:rPr>
          <w:b/>
          <w:bCs/>
          <w:sz w:val="20"/>
          <w:szCs w:val="20"/>
        </w:rPr>
        <w:t xml:space="preserve">«Текущий контроль» по федеральным ПИМ;</w:t>
      </w:r>
    </w:p>
    <w:p w:rsidR="00693EC2" w:rsidRPr="00260B9D" w:rsidRDefault="00693EC2" w:rsidP="00996507">
      <w:pPr>
        <w:ind w:left="180"/>
        <w:rPr>
          <w:b/>
          <w:bCs/>
          <w:sz w:val="20"/>
          <w:szCs w:val="20"/>
        </w:rPr>
      </w:pPr>
      <w:r w:rsidRPr="00260B9D">
        <w:rPr>
          <w:b/>
          <w:bCs/>
          <w:sz w:val="20"/>
          <w:szCs w:val="20"/>
        </w:rPr>
        <w:t xml:space="preserve">– </w:t>
      </w:r>
      <w:r w:rsidRPr="00260B9D">
        <w:rPr>
          <w:sz w:val="20"/>
          <w:szCs w:val="20"/>
        </w:rPr>
        <w:t xml:space="preserve">предоставление доступа к модулю </w:t>
      </w:r>
      <w:r w:rsidRPr="00260B9D">
        <w:rPr>
          <w:b/>
          <w:bCs/>
          <w:sz w:val="20"/>
          <w:szCs w:val="20"/>
        </w:rPr>
        <w:t xml:space="preserve">«Тест-Конструктор» </w:t>
      </w:r>
      <w:r w:rsidRPr="00260B9D">
        <w:rPr>
          <w:sz w:val="20"/>
          <w:szCs w:val="20"/>
        </w:rPr>
        <w:t xml:space="preserve">и тестирование студентов в преподавательском режиме «Текущий контроль» </w:t>
      </w:r>
      <w:r w:rsidRPr="00260B9D">
        <w:rPr>
          <w:b/>
          <w:bCs/>
          <w:sz w:val="20"/>
          <w:szCs w:val="20"/>
        </w:rPr>
        <w:t xml:space="preserve">по ПИМ, разработанным преподавателями образовательной организации.</w:t>
      </w:r>
    </w:p>
    <w:p w:rsidR="00693EC2" w:rsidRPr="00260B9D" w:rsidRDefault="00693EC2" w:rsidP="00996507">
      <w:pPr>
        <w:ind w:left="180"/>
        <w:rPr>
          <w:b/>
          <w:bCs/>
          <w:sz w:val="20"/>
          <w:szCs w:val="20"/>
        </w:rPr>
      </w:pPr>
      <w:r>
        <w:rPr>
          <w:noProof/>
        </w:rPr>
        <w:pict>
          <v:rect id="_x0000_s1058" style="position:absolute;left:0;text-align:left;margin-left:9pt;margin-top:9.55pt;width:711pt;height:60pt;z-index:-251637248" fillcolor="#dff0d8" stroked="f">
            <v:fill opacity="52429f"/>
          </v:rect>
        </w:pict>
      </w:r>
    </w:p>
    <w:p w:rsidR="00693EC2" w:rsidRPr="00260B9D" w:rsidRDefault="00693EC2" w:rsidP="00996507">
      <w:pPr>
        <w:ind w:left="360"/>
        <w:rPr>
          <w:sz w:val="14"/>
          <w:szCs w:val="14"/>
        </w:rPr>
      </w:pPr>
    </w:p>
    <w:p w:rsidR="00693EC2" w:rsidRPr="00260B9D" w:rsidRDefault="00693EC2" w:rsidP="00996507">
      <w:pPr>
        <w:ind w:left="360"/>
        <w:rPr>
          <w:sz w:val="20"/>
          <w:szCs w:val="20"/>
        </w:rPr>
      </w:pPr>
      <w:r w:rsidRPr="00260B9D">
        <w:rPr>
          <w:sz w:val="20"/>
          <w:szCs w:val="20"/>
        </w:rPr>
        <w:t xml:space="preserve">Для образовательных организаций, заключивших годовые договоры на участие в проектах «Федеральный </w:t>
      </w:r>
      <w:r>
        <w:rPr>
          <w:sz w:val="20"/>
          <w:szCs w:val="20"/>
        </w:rPr>
        <w:t xml:space="preserve">и</w:t>
      </w:r>
      <w:r w:rsidRPr="00260B9D">
        <w:rPr>
          <w:sz w:val="20"/>
          <w:szCs w:val="20"/>
        </w:rPr>
        <w:t xml:space="preserve">нтернет-экзамен в сфере профессионального </w:t>
      </w:r>
      <w:r>
        <w:rPr>
          <w:sz w:val="20"/>
          <w:szCs w:val="20"/>
        </w:rPr>
        <w:br/>
      </w:r>
      <w:r w:rsidRPr="00260B9D">
        <w:rPr>
          <w:sz w:val="20"/>
          <w:szCs w:val="20"/>
        </w:rPr>
        <w:t xml:space="preserve">образования (ФЭПО)» (март 2017 г. – февраль 2018 г.) и «Интернет-тренажеры в сфере образования» (март 2017 г. – февраль 2018 г.), услуга «Диагностическое </w:t>
      </w:r>
      <w:r>
        <w:rPr>
          <w:sz w:val="20"/>
          <w:szCs w:val="20"/>
        </w:rPr>
        <w:t xml:space="preserve">и</w:t>
      </w:r>
      <w:r w:rsidRPr="00260B9D">
        <w:rPr>
          <w:sz w:val="20"/>
          <w:szCs w:val="20"/>
        </w:rPr>
        <w:t xml:space="preserve">нтернет-тестирование студентов первого курса» предоставляется со скидкой 50%.</w:t>
      </w:r>
    </w:p>
    <w:p w:rsidR="00693EC2" w:rsidRPr="00494621" w:rsidRDefault="00693EC2" w:rsidP="00996507">
      <w:pPr>
        <w:rPr>
          <w:b/>
          <w:bCs/>
          <w:color w:val="FFFFFF"/>
        </w:rPr>
      </w:pPr>
    </w:p>
    <w:p w:rsidR="00693EC2" w:rsidRDefault="00693EC2" w:rsidP="002D3715">
      <w:pPr>
        <w:rPr>
          <w:sz w:val="28"/>
          <w:szCs w:val="28"/>
        </w:rPr>
        <w:sectPr w:rsidR="00693EC2" w:rsidSect="005D685E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693EC2" w:rsidRPr="002B1ABF" w:rsidRDefault="00693EC2" w:rsidP="00DB558D">
      <w:pPr>
        <w:pStyle w:val="Heading1"/>
        <w:numPr>
          <w:ilvl w:val="0"/>
          <w:numId w:val="0"/>
        </w:numPr>
      </w:pP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693EC2" w:rsidRDefault="00693EC2" w:rsidP="00DB558D">
      <w:pPr>
        <w:ind w:left="357" w:firstLine="709"/>
        <w:jc w:val="both"/>
        <w:rPr>
          <w:sz w:val="28"/>
          <w:szCs w:val="28"/>
        </w:rPr>
      </w:pPr>
    </w:p>
    <w:p w:rsidR="00693EC2" w:rsidRPr="00C853B1" w:rsidRDefault="00693EC2" w:rsidP="00DB558D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93EC2" w:rsidRPr="00D8004E" w:rsidRDefault="00693EC2" w:rsidP="00DB558D">
      <w:pPr>
        <w:ind w:left="357" w:firstLine="709"/>
        <w:jc w:val="both"/>
        <w:rPr>
          <w:sz w:val="16"/>
          <w:szCs w:val="16"/>
        </w:rPr>
      </w:pPr>
    </w:p>
    <w:p w:rsidR="00693EC2" w:rsidRPr="00102E7A" w:rsidRDefault="00693EC2" w:rsidP="001C2868">
      <w:pPr>
        <w:keepNext/>
        <w:keepLines/>
        <w:jc w:val="center"/>
      </w:pP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693EC2" w:rsidRPr="00C853B1" w:rsidRDefault="00693EC2" w:rsidP="00DB558D">
      <w:pPr>
        <w:ind w:left="357" w:firstLine="709"/>
        <w:jc w:val="both"/>
        <w:rPr>
          <w:sz w:val="8"/>
          <w:szCs w:val="8"/>
        </w:rPr>
      </w:pPr>
    </w:p>
    <w:p w:rsidR="00693EC2" w:rsidRPr="00C1298E" w:rsidRDefault="00693EC2" w:rsidP="00DB558D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93EC2" w:rsidRPr="00C853B1" w:rsidRDefault="00693EC2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93EC2" w:rsidRPr="00C853B1" w:rsidRDefault="00693EC2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93EC2" w:rsidRDefault="00693EC2" w:rsidP="00DB558D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93EC2" w:rsidRPr="002511CF" w:rsidRDefault="00693EC2" w:rsidP="00612A8D">
      <w:pPr>
        <w:pStyle w:val="Heading1"/>
        <w:pageBreakBefore/>
        <w:numPr>
          <w:ilvl w:val="0"/>
          <w:numId w:val="0"/>
        </w:numPr>
      </w:pPr>
      <w:r w:rsidRPr="002511CF">
        <w:t xml:space="preserve">П</w:t>
      </w:r>
      <w:r>
        <w:t xml:space="preserve">риложение</w:t>
      </w:r>
      <w:r w:rsidRPr="008724D4">
        <w:rPr>
          <w:lang w:val="en-US"/>
        </w:rPr>
        <w:t xml:space="preserve"> 2. </w:t>
      </w:r>
      <w:r>
        <w:t xml:space="preserve">Наименования дисциплин</w:t>
      </w:r>
    </w:p>
    <w:p w:rsidR="00693EC2" w:rsidRPr="002511CF" w:rsidRDefault="00693EC2" w:rsidP="00612A8D">
      <w:pPr>
        <w:ind w:firstLine="709"/>
        <w:jc w:val="both"/>
        <w:rPr>
          <w:sz w:val="28"/>
          <w:szCs w:val="28"/>
        </w:rPr>
      </w:pPr>
    </w:p>
    <w:p w:rsidR="00693EC2" w:rsidRDefault="00693EC2" w:rsidP="00612A8D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</w:t>
      </w:r>
      <w:r w:rsidRPr="0062668E">
        <w:t xml:space="preserve">(обобщенную структуру содержания ПИМ), но различающихся наименованием</w:t>
      </w:r>
      <w:r>
        <w:t xml:space="preserve">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693EC2" w:rsidRDefault="00693EC2" w:rsidP="00612A8D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693EC2" w:rsidRDefault="00693EC2" w:rsidP="00612A8D">
      <w:pPr>
        <w:ind w:firstLine="709"/>
        <w:jc w:val="both"/>
      </w:pPr>
    </w:p>
    <w:p w:rsidR="00693EC2" w:rsidRDefault="00693EC2" w:rsidP="00332B6A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62668E">
        <w:t xml:space="preserve">имеющих одинаковую обобщенную структуру содержания ПИМ</w:t>
      </w:r>
      <w:r w:rsidRPr="00FF5FCD">
        <w:t xml:space="preserve">, но различающихся наименованием для разных образовательных программ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9"/>
        <w:gridCol w:w="5221"/>
      </w:tblGrid>
      <w:tr w:rsidR="00693EC2" w:rsidRPr="00C22CC9">
        <w:trPr>
          <w:jc w:val="center"/>
        </w:trPr>
        <w:tc>
          <w:tcPr>
            <w:tcW w:w="2272" w:type="pct"/>
            <w:vAlign w:val="center"/>
          </w:tcPr>
          <w:p w:rsidR="00693EC2" w:rsidRDefault="00693EC2" w:rsidP="00F117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693EC2" w:rsidRPr="00021581" w:rsidRDefault="00693EC2" w:rsidP="00F117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 </w:t>
            </w:r>
          </w:p>
        </w:tc>
        <w:tc>
          <w:tcPr>
            <w:tcW w:w="2728" w:type="pct"/>
            <w:vAlign w:val="center"/>
          </w:tcPr>
          <w:p w:rsidR="00693EC2" w:rsidRDefault="00693EC2" w:rsidP="00F1177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693EC2" w:rsidRPr="0058286E" w:rsidRDefault="00693EC2" w:rsidP="00F1177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693EC2" w:rsidRPr="0058286E" w:rsidRDefault="00693EC2" w:rsidP="00F1177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693EC2" w:rsidRPr="0058286E" w:rsidRDefault="00693EC2" w:rsidP="00F1177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693EC2" w:rsidRPr="00DB6C9A">
        <w:trPr>
          <w:jc w:val="center"/>
        </w:trPr>
        <w:tc>
          <w:tcPr>
            <w:vMerge w:val="restart"/>
            <w:tcW w:w="2272" w:type="pct"/>
            <w:vAlign w:val="center"/>
          </w:tcPr>
          <w:p w:rsidR="00693EC2" w:rsidRPr="00664F40" w:rsidRDefault="00693EC2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2728" w:type="pct"/>
            <w:vAlign w:val="center"/>
          </w:tcPr>
          <w:p w:rsidR="00693EC2" w:rsidRPr="006923A6" w:rsidRDefault="00693EC2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</w:tr>
      <w:tr w:rsidR="00693EC2" w:rsidRPr="00DB6C9A">
        <w:trPr>
          <w:jc w:val="center"/>
        </w:trPr>
        <w:tc>
          <w:p/>
          <w:tcPr>
            <w:vMerge/>
            <w:tcW w:w="2272" w:type="pct"/>
            <w:vAlign w:val="center"/>
          </w:tcPr>
        </w:tc>
        <w:tc>
          <w:tcPr>
            <w:tcW w:w="2728" w:type="pct"/>
            <w:vAlign w:val="center"/>
          </w:tcPr>
          <w:p w:rsidR="00693EC2" w:rsidRPr="006923A6" w:rsidRDefault="00693EC2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Безопасность и жизнедеятельность</w:t>
            </w:r>
          </w:p>
        </w:tc>
      </w:tr>
      <w:tr w:rsidR="00693EC2" w:rsidRPr="00DB6C9A">
        <w:trPr>
          <w:jc w:val="center"/>
        </w:trPr>
        <w:tc>
          <w:tcPr>
            <w:vMerge w:val="restart"/>
            <w:tcW w:w="2272" w:type="pct"/>
            <w:vAlign w:val="center"/>
          </w:tcPr>
          <w:p w:rsidR="00693EC2" w:rsidRPr="00664F40" w:rsidRDefault="00693EC2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2728" w:type="pct"/>
            <w:vAlign w:val="center"/>
          </w:tcPr>
          <w:p w:rsidR="00693EC2" w:rsidRPr="006923A6" w:rsidRDefault="00693EC2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История</w:t>
            </w:r>
          </w:p>
        </w:tc>
      </w:tr>
      <w:tr w:rsidR="00693EC2" w:rsidRPr="00DB6C9A">
        <w:trPr>
          <w:jc w:val="center"/>
        </w:trPr>
        <w:tc>
          <w:p/>
          <w:tcPr>
            <w:vMerge/>
            <w:tcW w:w="2272" w:type="pct"/>
            <w:vAlign w:val="center"/>
          </w:tcPr>
        </w:tc>
        <w:tc>
          <w:tcPr>
            <w:tcW w:w="2728" w:type="pct"/>
            <w:vAlign w:val="center"/>
          </w:tcPr>
          <w:p w:rsidR="00693EC2" w:rsidRPr="006923A6" w:rsidRDefault="00693EC2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История России</w:t>
            </w:r>
          </w:p>
        </w:tc>
      </w:tr>
      <w:tr w:rsidR="00693EC2" w:rsidRPr="00DB6C9A">
        <w:trPr>
          <w:jc w:val="center"/>
        </w:trPr>
        <w:tc>
          <w:tcPr>
            <w:vMerge w:val="restart"/>
            <w:tcW w:w="2272" w:type="pct"/>
            <w:vAlign w:val="center"/>
          </w:tcPr>
          <w:p w:rsidR="00693EC2" w:rsidRPr="00664F40" w:rsidRDefault="00693EC2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Программирование (Pascal)</w:t>
            </w:r>
          </w:p>
        </w:tc>
        <w:tc>
          <w:tcPr>
            <w:tcW w:w="2728" w:type="pct"/>
            <w:vAlign w:val="center"/>
          </w:tcPr>
          <w:p w:rsidR="00693EC2" w:rsidRPr="006923A6" w:rsidRDefault="00693EC2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Основы программирования (Pascal)</w:t>
            </w:r>
          </w:p>
        </w:tc>
      </w:tr>
      <w:tr w:rsidR="00693EC2" w:rsidRPr="00DB6C9A">
        <w:trPr>
          <w:jc w:val="center"/>
        </w:trPr>
        <w:tc>
          <w:tcPr>
            <w:vMerge w:val="restart"/>
            <w:tcW w:w="2272" w:type="pct"/>
            <w:vAlign w:val="center"/>
          </w:tcPr>
          <w:p w:rsidR="00693EC2" w:rsidRPr="00664F40" w:rsidRDefault="00693EC2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  <w:tc>
          <w:tcPr>
            <w:tcW w:w="2728" w:type="pct"/>
            <w:vAlign w:val="center"/>
          </w:tcPr>
          <w:p w:rsidR="00693EC2" w:rsidRPr="006923A6" w:rsidRDefault="00693EC2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предприятия</w:t>
            </w:r>
          </w:p>
        </w:tc>
      </w:tr>
    </w:tbl>
    <w:p w:rsidR="00693EC2" w:rsidRPr="006923A6" w:rsidRDefault="00693EC2" w:rsidP="00612A8D">
      <w:pPr>
        <w:spacing w:after="60"/>
        <w:ind w:firstLine="539"/>
        <w:rPr>
          <w:b/>
          <w:bCs/>
          <w:sz w:val="10"/>
          <w:szCs w:val="10"/>
          <w:lang w:val="en-US"/>
        </w:rPr>
      </w:pPr>
    </w:p>
    <w:p w:rsidR="00693EC2" w:rsidRPr="002B1ABF" w:rsidRDefault="00693EC2" w:rsidP="00612A8D">
      <w:pPr>
        <w:pStyle w:val="Heading1"/>
        <w:pageBreakBefore/>
        <w:numPr>
          <w:ilvl w:val="0"/>
          <w:numId w:val="0"/>
        </w:numPr>
      </w:pPr>
      <w:r w:rsidRPr="002B1ABF">
        <w:t xml:space="preserve">Приложение</w:t>
      </w:r>
      <w:r w:rsidRPr="00612A8D">
        <w:rPr>
          <w:lang w:val="en-US"/>
        </w:rPr>
        <w:t xml:space="preserve"> </w:t>
      </w:r>
      <w:r>
        <w:rPr>
          <w:lang w:val="en-US"/>
        </w:rPr>
        <w:t w:space="preserve"/>
        <w:t xml:space="preserve"/>
        <w:t w:space="preserve">3</w:t>
        <w:t xml:space="preserve"/>
        <w:t xml:space="preserve"/>
      </w:r>
      <w:r w:rsidRPr="00612A8D">
        <w:rPr>
          <w:lang w:val="en-US"/>
        </w:rPr>
        <w:t xml:space="preserve">. </w:t>
      </w:r>
      <w:r w:rsidRPr="002B1ABF">
        <w:t xml:space="preserve">Формы представления обобщенных результатов тестирования студентов</w:t>
      </w:r>
      <w:r w:rsidRPr="002B1ABF">
        <w:t xml:space="preserve"> </w:t>
      </w:r>
    </w:p>
    <w:p w:rsidR="00693EC2" w:rsidRDefault="00693EC2" w:rsidP="00DB558D">
      <w:pPr>
        <w:rPr>
          <w:sz w:val="28"/>
          <w:szCs w:val="28"/>
        </w:rPr>
      </w:pPr>
    </w:p>
    <w:p w:rsidR="00693EC2" w:rsidRPr="00AA0F2C" w:rsidRDefault="00693EC2" w:rsidP="00AE68A2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693EC2" w:rsidRPr="00AA0F2C" w:rsidRDefault="00693EC2" w:rsidP="00AE68A2">
      <w:pPr>
        <w:ind w:firstLine="720"/>
        <w:jc w:val="both"/>
      </w:pPr>
    </w:p>
    <w:p w:rsidR="00693EC2" w:rsidRPr="00AA0F2C" w:rsidRDefault="00693EC2" w:rsidP="00AE68A2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93EC2" w:rsidRDefault="00693EC2" w:rsidP="00AE68A2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93EC2" w:rsidRDefault="00693EC2" w:rsidP="00AE68A2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93EC2" w:rsidRDefault="00693EC2" w:rsidP="00AE68A2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три последовательных этапа ФЭПО;</w:t>
      </w:r>
    </w:p>
    <w:p w:rsidR="00693EC2" w:rsidRDefault="00693EC2" w:rsidP="00AE68A2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693EC2" w:rsidRDefault="00693EC2" w:rsidP="00AE68A2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693EC2" w:rsidRPr="00340E97" w:rsidRDefault="00693EC2" w:rsidP="00AE68A2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693EC2" w:rsidRDefault="00693EC2" w:rsidP="00AE68A2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693EC2" w:rsidRDefault="00693EC2" w:rsidP="00AE68A2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693EC2" w:rsidRPr="00A805FA" w:rsidRDefault="00693EC2" w:rsidP="00AE68A2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693EC2" w:rsidRDefault="00693EC2" w:rsidP="00AE68A2">
      <w:pPr>
        <w:ind w:firstLine="720"/>
        <w:jc w:val="both"/>
        <w:rPr>
          <w:i/>
          <w:iCs/>
        </w:rPr>
      </w:pPr>
    </w:p>
    <w:p w:rsidR="00693EC2" w:rsidRPr="004E42B5" w:rsidRDefault="00693EC2" w:rsidP="00AE68A2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93EC2" w:rsidRDefault="00693EC2" w:rsidP="00AE68A2">
      <w:pPr>
        <w:keepNext/>
        <w:ind w:left="-540" w:firstLine="540"/>
        <w:jc w:val="center"/>
      </w:pPr>
      <w:r>
        <w:rPr>
          <w:noProof/>
        </w:rPr>
        <w:pict>
          <v:rect id="_x0000_s1059" style="position:absolute;left:0;text-align:left;margin-left:189pt;margin-top:5pt;width:43.5pt;height:20.25pt;z-index:251665920" filled="f" stroked="f">
            <v:textbox>
              <w:txbxContent>
                <w:p w:rsidR="00693EC2" w:rsidRPr="00A85067" w:rsidRDefault="00693EC2" w:rsidP="00AE68A2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222.75pt;margin-top:5pt;width:63pt;height:20.25pt;z-index:251666944" filled="f" stroked="f">
            <v:textbox>
              <w:txbxContent>
                <w:p w:rsidR="00693EC2" w:rsidRPr="00A85067" w:rsidRDefault="00693EC2" w:rsidP="00AE68A2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30.75pt;margin-top:11.75pt;width:75pt;height:24.4pt;z-index:251663872" filled="f" stroked="f">
            <v:textbox>
              <w:txbxContent>
                <w:p w:rsidR="00693EC2" w:rsidRPr="00A85067" w:rsidRDefault="00693EC2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351pt;margin-top:39.5pt;width:75pt;height:24.4pt;z-index:251664896" filled="f" stroked="f">
            <v:textbox>
              <w:txbxContent>
                <w:p w:rsidR="00693EC2" w:rsidRPr="00A85067" w:rsidRDefault="00693EC2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384pt;margin-top:66.5pt;width:75pt;height:24.4pt;z-index:251658752" filled="f" stroked="f">
            <v:textbox>
              <w:txbxContent>
                <w:p w:rsidR="00693EC2" w:rsidRPr="00A85067" w:rsidRDefault="00693EC2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4" style="position:absolute;left:0;text-align:left;margin-left:414.75pt;margin-top:95.75pt;width:75pt;height:24.4pt;z-index:251657728" filled="f" stroked="f">
            <v:textbox>
              <w:txbxContent>
                <w:p w:rsidR="00693EC2" w:rsidRPr="00A85067" w:rsidRDefault="00693EC2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5" style="position:absolute;left:0;text-align:left;margin-left:10.1pt;margin-top:95.75pt;width:75pt;height:24.4pt;z-index:251659776" filled="f" stroked="f">
            <v:textbox>
              <w:txbxContent>
                <w:p w:rsidR="00693EC2" w:rsidRPr="00A85067" w:rsidRDefault="00693EC2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6" style="position:absolute;left:0;text-align:left;margin-left:39.7pt;margin-top:66.5pt;width:75pt;height:24.4pt;z-index:251660800" filled="f" stroked="f">
            <v:textbox>
              <w:txbxContent>
                <w:p w:rsidR="00693EC2" w:rsidRPr="00A85067" w:rsidRDefault="00693EC2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72.75pt;margin-top:39.5pt;width:75pt;height:24.4pt;z-index:251661824" filled="f" stroked="f">
            <v:textbox>
              <w:txbxContent>
                <w:p w:rsidR="00693EC2" w:rsidRPr="00A85067" w:rsidRDefault="00693EC2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90.75pt;margin-top:11pt;width:75pt;height:24.4pt;z-index:251662848" filled="f" stroked="f">
            <v:textbox>
              <w:txbxContent>
                <w:p w:rsidR="00693EC2" w:rsidRPr="00A85067" w:rsidRDefault="00693EC2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0" type="#_x0000_t75" style="width:447.75pt;height:126.75pt">
            <v:imagedata r:id="rId8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693EC2">
        <w:tc>
          <w:tcPr>
            <w:tcW w:w="4657" w:type="dxa"/>
            <w:vAlign w:val="center"/>
          </w:tcPr>
          <w:p w:rsidR="00693EC2" w:rsidRDefault="00693EC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693EC2" w:rsidRDefault="00693EC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693EC2" w:rsidRPr="00C510CE" w:rsidRDefault="00693EC2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693EC2" w:rsidRPr="00E476B6" w:rsidRDefault="00693EC2" w:rsidP="00E476B6">
      <w:pPr>
        <w:jc w:val="center"/>
      </w:pPr>
      <w:r w:rsidRPr="00E476B6">
        <w:t xml:space="preserve">Рисунок 1 – Диаграмма распределения результатов тестирования студентов</w:t>
      </w:r>
      <w:r w:rsidRPr="00E476B6">
        <w:br/>
        <w:t xml:space="preserve">по уровням обученности</w:t>
      </w:r>
    </w:p>
    <w:p w:rsidR="00693EC2" w:rsidRDefault="00693EC2" w:rsidP="00AE68A2">
      <w:pPr>
        <w:ind w:firstLine="540"/>
        <w:jc w:val="both"/>
      </w:pPr>
    </w:p>
    <w:p w:rsidR="00693EC2" w:rsidRPr="001E700F" w:rsidRDefault="00693EC2" w:rsidP="00AE68A2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693EC2" w:rsidRPr="00E835D7" w:rsidRDefault="00693EC2" w:rsidP="00AE68A2">
      <w:pPr>
        <w:ind w:firstLine="540"/>
        <w:jc w:val="both"/>
        <w:rPr>
          <w:sz w:val="8"/>
          <w:szCs w:val="8"/>
        </w:rPr>
      </w:pPr>
    </w:p>
    <w:p w:rsidR="00693EC2" w:rsidRDefault="00693EC2" w:rsidP="005621FF">
      <w:pPr>
        <w:jc w:val="center"/>
      </w:pPr>
      <w:r>
        <w:rPr>
          <w:noProof/>
        </w:rPr>
        <w:pict>
          <v:shape id="_x0000_i1041" type="#_x0000_t75" style="width:453.75pt;height:208.5pt;visibility:visible">
            <v:imagedata r:id="rId28" o:title=""/>
          </v:shape>
        </w:pict>
      </w:r>
    </w:p>
    <w:p w:rsidR="00693EC2" w:rsidRPr="00631222" w:rsidRDefault="00693EC2" w:rsidP="00AE68A2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693EC2" w:rsidRDefault="00693EC2" w:rsidP="00AE68A2">
      <w:pPr>
        <w:jc w:val="both"/>
      </w:pPr>
    </w:p>
    <w:p w:rsidR="00693EC2" w:rsidRPr="00B9493B" w:rsidRDefault="00693EC2" w:rsidP="00AE68A2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>
        <w:rPr>
          <w:i/>
          <w:iCs/>
        </w:rPr>
        <w:t xml:space="preserve">за пять последовательных этапов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93EC2" w:rsidRDefault="00693EC2" w:rsidP="00AE68A2">
      <w:pPr>
        <w:tabs>
          <w:tab w:val="left" w:pos="720"/>
        </w:tabs>
        <w:ind w:right="-74"/>
        <w:jc w:val="both"/>
      </w:pPr>
    </w:p>
    <w:p w:rsidR="00693EC2" w:rsidRPr="006F5C37" w:rsidRDefault="00693EC2" w:rsidP="00AE68A2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2" type="#_x0000_t75" style="width:451.5pt;height:233.25pt;visibility:visible">
            <v:imagedata r:id="rId29" o:title=""/>
          </v:shape>
        </w:pict>
      </w:r>
    </w:p>
    <w:p w:rsidR="00693EC2" w:rsidRPr="00621276" w:rsidRDefault="00693EC2" w:rsidP="00AE68A2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693EC2" w:rsidRDefault="00693EC2" w:rsidP="00AE68A2">
      <w:pPr>
        <w:pStyle w:val="a2"/>
        <w:spacing w:line="240" w:lineRule="auto"/>
        <w:rPr>
          <w:i/>
          <w:iCs/>
          <w:sz w:val="24"/>
          <w:szCs w:val="24"/>
        </w:rPr>
      </w:pPr>
    </w:p>
    <w:p w:rsidR="00693EC2" w:rsidRDefault="00693EC2" w:rsidP="00AE68A2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93EC2" w:rsidRPr="00204977" w:rsidRDefault="00693EC2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3" type="#_x0000_t75" style="width:453.75pt;height:180pt;visibility:visible">
            <v:imagedata r:id="rId30" o:title=""/>
          </v:shape>
        </w:pict>
      </w:r>
    </w:p>
    <w:p w:rsidR="00693EC2" w:rsidRPr="008679E9" w:rsidRDefault="00693EC2" w:rsidP="00AE68A2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693EC2" w:rsidRDefault="00693EC2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93EC2" w:rsidRPr="002144F4" w:rsidRDefault="00693EC2" w:rsidP="00AE68A2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93EC2" w:rsidRPr="00DE7D1A" w:rsidRDefault="00693EC2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4" type="#_x0000_t75" style="width:453.75pt;height:180pt;visibility:visible">
            <v:imagedata r:id="rId31" o:title=""/>
          </v:shape>
        </w:pict>
      </w:r>
    </w:p>
    <w:p w:rsidR="00693EC2" w:rsidRDefault="00693EC2" w:rsidP="00AE68A2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693EC2" w:rsidRDefault="00693EC2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93EC2" w:rsidRDefault="00693EC2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B044C9">
        <w:rPr>
          <w:sz w:val="28"/>
          <w:szCs w:val="28"/>
        </w:rPr>
        <w:t xml:space="preserve">.</w:t>
      </w:r>
    </w:p>
    <w:p w:rsidR="00693EC2" w:rsidRDefault="00693EC2" w:rsidP="00DB558D">
      <w:pPr>
        <w:spacing w:line="360" w:lineRule="auto"/>
        <w:jc w:val="center"/>
      </w:pPr>
      <w:r>
        <w:rPr>
          <w:sz w:val="28"/>
          <w:szCs w:val="28"/>
        </w:rPr>
        <w:br w:type="page"/>
      </w:r>
    </w:p>
    <w:p w:rsidR="00693EC2" w:rsidRDefault="00693EC2" w:rsidP="00DB558D">
      <w:pPr>
        <w:spacing w:line="360" w:lineRule="auto"/>
        <w:jc w:val="center"/>
      </w:pPr>
    </w:p>
    <w:p w:rsidR="00693EC2" w:rsidRDefault="00693EC2" w:rsidP="00DB558D">
      <w:pPr>
        <w:spacing w:line="360" w:lineRule="auto"/>
        <w:jc w:val="center"/>
      </w:pPr>
    </w:p>
    <w:p w:rsidR="00693EC2" w:rsidRDefault="00693EC2" w:rsidP="00DB558D">
      <w:pPr>
        <w:spacing w:line="360" w:lineRule="auto"/>
        <w:jc w:val="center"/>
      </w:pPr>
    </w:p>
    <w:p w:rsidR="00693EC2" w:rsidRDefault="00693EC2" w:rsidP="00DB558D">
      <w:pPr>
        <w:spacing w:line="360" w:lineRule="auto"/>
        <w:jc w:val="center"/>
      </w:pPr>
    </w:p>
    <w:p w:rsidR="00693EC2" w:rsidRDefault="00693EC2" w:rsidP="00DB558D">
      <w:pPr>
        <w:spacing w:line="360" w:lineRule="auto"/>
        <w:jc w:val="center"/>
      </w:pPr>
    </w:p>
    <w:p w:rsidR="00693EC2" w:rsidRDefault="00693EC2" w:rsidP="00DB558D">
      <w:pPr>
        <w:spacing w:line="360" w:lineRule="auto"/>
        <w:jc w:val="center"/>
      </w:pPr>
    </w:p>
    <w:p w:rsidR="00693EC2" w:rsidRDefault="00693EC2" w:rsidP="00DB558D">
      <w:pPr>
        <w:spacing w:line="360" w:lineRule="auto"/>
        <w:jc w:val="center"/>
      </w:pPr>
    </w:p>
    <w:p w:rsidR="00693EC2" w:rsidRPr="0013504D" w:rsidRDefault="00693EC2" w:rsidP="00DB558D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</w:t>
      </w:r>
      <w:r>
        <w:t xml:space="preserve">чно-исследовательском институте</w:t>
      </w:r>
      <w:r w:rsidRPr="0013504D">
        <w:br/>
        <w:t xml:space="preserve">мониторинга качества образования.</w:t>
      </w:r>
    </w:p>
    <w:p w:rsidR="00693EC2" w:rsidRPr="0013504D" w:rsidRDefault="00693EC2" w:rsidP="00DB558D">
      <w:pPr>
        <w:jc w:val="center"/>
      </w:pPr>
    </w:p>
    <w:p w:rsidR="00693EC2" w:rsidRPr="0013504D" w:rsidRDefault="00693EC2" w:rsidP="00DB558D">
      <w:pPr>
        <w:spacing w:line="360" w:lineRule="auto"/>
        <w:jc w:val="center"/>
      </w:pPr>
      <w:r w:rsidRPr="0013504D">
        <w:t xml:space="preserve">По представленным аналитическим матер</w:t>
      </w:r>
      <w:r>
        <w:t xml:space="preserve">иалам</w:t>
      </w:r>
      <w:r w:rsidRPr="0013504D">
        <w:br/>
        <w:t xml:space="preserve">жде</w:t>
      </w:r>
      <w:r>
        <w:t xml:space="preserve">м Ваших предложений и замечаний</w:t>
      </w:r>
      <w:r w:rsidRPr="0013504D">
        <w:br/>
        <w:t xml:space="preserve">по адресу:</w:t>
      </w:r>
    </w:p>
    <w:p w:rsidR="00693EC2" w:rsidRPr="0013504D" w:rsidRDefault="00693EC2" w:rsidP="00DB558D">
      <w:pPr>
        <w:jc w:val="center"/>
      </w:pPr>
    </w:p>
    <w:p w:rsidR="00693EC2" w:rsidRDefault="00693EC2" w:rsidP="00DB558D">
      <w:pPr>
        <w:jc w:val="center"/>
      </w:pPr>
    </w:p>
    <w:p w:rsidR="00693EC2" w:rsidRPr="0013504D" w:rsidRDefault="00693EC2" w:rsidP="00DB558D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693EC2" w:rsidRPr="0013504D" w:rsidRDefault="00693EC2" w:rsidP="00DB558D">
      <w:pPr>
        <w:jc w:val="center"/>
      </w:pPr>
    </w:p>
    <w:p w:rsidR="00693EC2" w:rsidRPr="0013504D" w:rsidRDefault="00693EC2" w:rsidP="00DB558D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693EC2" w:rsidRPr="0013504D" w:rsidRDefault="00693EC2" w:rsidP="00DB558D">
      <w:pPr>
        <w:jc w:val="center"/>
      </w:pPr>
    </w:p>
    <w:p w:rsidR="00693EC2" w:rsidRPr="0013504D" w:rsidRDefault="00693EC2" w:rsidP="00DB558D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693EC2" w:rsidRPr="0013504D" w:rsidRDefault="00693EC2" w:rsidP="00DB558D">
      <w:pPr>
        <w:jc w:val="center"/>
      </w:pPr>
    </w:p>
    <w:p w:rsidR="00693EC2" w:rsidRPr="0013504D" w:rsidRDefault="00693EC2" w:rsidP="00DB558D">
      <w:pPr>
        <w:spacing w:line="360" w:lineRule="auto"/>
        <w:jc w:val="center"/>
      </w:pPr>
    </w:p>
    <w:p w:rsidR="00693EC2" w:rsidRDefault="00693EC2" w:rsidP="00DB558D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693EC2" w:rsidRPr="0013504D" w:rsidRDefault="00693EC2" w:rsidP="00CA3BF5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693EC2" w:rsidRPr="0013504D" w:rsidSect="0001730E">
      <w:footerReference w:type="default" r:id="rId3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EC2" w:rsidRDefault="00693EC2">
      <w:r>
        <w:separator/>
      </w:r>
    </w:p>
  </w:endnote>
  <w:endnote w:type="continuationSeparator" w:id="0">
    <w:p w:rsidR="00693EC2" w:rsidRDefault="00693E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EC2" w:rsidRDefault="00693EC2" w:rsidP="005D685E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693EC2" w:rsidRDefault="00693EC2" w:rsidP="002D3715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EC2" w:rsidRDefault="00693EC2" w:rsidP="00354661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23</w:t>
    </w:r>
    <w:r>
      <w:rPr>
        <w:rStyle w:val="PageNumber"/>
      </w:rPr>
      <w:fldChar w:fldCharType="end"/>
    </w:r>
  </w:p>
  <w:p w:rsidR="00693EC2" w:rsidRDefault="00693EC2" w:rsidP="00A4052F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EC2" w:rsidRDefault="00693EC2">
      <w:r>
        <w:separator/>
      </w:r>
    </w:p>
  </w:footnote>
  <w:footnote w:type="continuationSeparator" w:id="0">
    <w:p w:rsidR="00693EC2" w:rsidRDefault="00693E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1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6B43C5A"/>
    <w:multiLevelType w:val="multilevel"/>
    <w:tmpl w:val="7442723A"/>
    <w:lvl w:ilvl="0">
      <w:start w:val="1"/>
      <w:numFmt w:val="decimal"/>
      <w:pStyle w:val="Heading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8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21"/>
  </w:num>
  <w:num w:numId="3">
    <w:abstractNumId w:val="19"/>
  </w:num>
  <w:num w:numId="4">
    <w:abstractNumId w:val="18"/>
  </w:num>
  <w:num w:numId="5">
    <w:abstractNumId w:val="17"/>
  </w:num>
  <w:num w:numId="6">
    <w:abstractNumId w:val="2"/>
  </w:num>
  <w:num w:numId="7">
    <w:abstractNumId w:val="0"/>
  </w:num>
  <w:num w:numId="8">
    <w:abstractNumId w:val="12"/>
  </w:num>
  <w:num w:numId="9">
    <w:abstractNumId w:val="3"/>
  </w:num>
  <w:num w:numId="10">
    <w:abstractNumId w:val="11"/>
  </w:num>
  <w:num w:numId="11">
    <w:abstractNumId w:val="16"/>
  </w:num>
  <w:num w:numId="12">
    <w:abstractNumId w:val="13"/>
  </w:num>
  <w:num w:numId="13">
    <w:abstractNumId w:val="20"/>
  </w:num>
  <w:num w:numId="14">
    <w:abstractNumId w:val="6"/>
  </w:num>
  <w:num w:numId="15">
    <w:abstractNumId w:val="10"/>
  </w:num>
  <w:num w:numId="16">
    <w:abstractNumId w:val="1"/>
  </w:num>
  <w:num w:numId="17">
    <w:abstractNumId w:val="14"/>
  </w:num>
  <w:num w:numId="18">
    <w:abstractNumId w:val="5"/>
  </w:num>
  <w:num w:numId="19">
    <w:abstractNumId w:val="4"/>
  </w:num>
  <w:num w:numId="20">
    <w:abstractNumId w:val="9"/>
  </w:num>
  <w:num w:numId="21">
    <w:abstractNumId w:val="7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2B4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2A15"/>
    <w:rsid w:val="000143ED"/>
    <w:rsid w:val="00014E52"/>
    <w:rsid w:val="000151EA"/>
    <w:rsid w:val="000155EB"/>
    <w:rsid w:val="00015635"/>
    <w:rsid w:val="0001694A"/>
    <w:rsid w:val="0001730E"/>
    <w:rsid w:val="000179C2"/>
    <w:rsid w:val="00017A4C"/>
    <w:rsid w:val="00021341"/>
    <w:rsid w:val="00021581"/>
    <w:rsid w:val="000219C4"/>
    <w:rsid w:val="00021D1A"/>
    <w:rsid w:val="00022BB2"/>
    <w:rsid w:val="00022FC2"/>
    <w:rsid w:val="00023FF1"/>
    <w:rsid w:val="0002448E"/>
    <w:rsid w:val="00024E94"/>
    <w:rsid w:val="00026DEA"/>
    <w:rsid w:val="00030034"/>
    <w:rsid w:val="000304CF"/>
    <w:rsid w:val="00031A50"/>
    <w:rsid w:val="00032C2E"/>
    <w:rsid w:val="00033434"/>
    <w:rsid w:val="00034059"/>
    <w:rsid w:val="000345BE"/>
    <w:rsid w:val="000356FA"/>
    <w:rsid w:val="000362F3"/>
    <w:rsid w:val="000363C7"/>
    <w:rsid w:val="0003648F"/>
    <w:rsid w:val="00036AA8"/>
    <w:rsid w:val="00037187"/>
    <w:rsid w:val="00037A7B"/>
    <w:rsid w:val="000402E5"/>
    <w:rsid w:val="00040CC2"/>
    <w:rsid w:val="00040E39"/>
    <w:rsid w:val="000417F1"/>
    <w:rsid w:val="00042431"/>
    <w:rsid w:val="000426C7"/>
    <w:rsid w:val="00042CD3"/>
    <w:rsid w:val="00043353"/>
    <w:rsid w:val="000434EA"/>
    <w:rsid w:val="00043B38"/>
    <w:rsid w:val="00043C68"/>
    <w:rsid w:val="00043C82"/>
    <w:rsid w:val="0004411C"/>
    <w:rsid w:val="000451EF"/>
    <w:rsid w:val="00045AD7"/>
    <w:rsid w:val="00046839"/>
    <w:rsid w:val="00046E10"/>
    <w:rsid w:val="000471E2"/>
    <w:rsid w:val="000477CE"/>
    <w:rsid w:val="000503E6"/>
    <w:rsid w:val="00050C19"/>
    <w:rsid w:val="00051F4C"/>
    <w:rsid w:val="00052868"/>
    <w:rsid w:val="000539CA"/>
    <w:rsid w:val="00053D09"/>
    <w:rsid w:val="0005458E"/>
    <w:rsid w:val="00056191"/>
    <w:rsid w:val="000573AB"/>
    <w:rsid w:val="000573B1"/>
    <w:rsid w:val="0005741C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4DB6"/>
    <w:rsid w:val="00075392"/>
    <w:rsid w:val="00082371"/>
    <w:rsid w:val="0008267A"/>
    <w:rsid w:val="000838FB"/>
    <w:rsid w:val="00083980"/>
    <w:rsid w:val="00084732"/>
    <w:rsid w:val="000854EA"/>
    <w:rsid w:val="00085F48"/>
    <w:rsid w:val="00086D81"/>
    <w:rsid w:val="00087380"/>
    <w:rsid w:val="000906FC"/>
    <w:rsid w:val="00090F3E"/>
    <w:rsid w:val="00091087"/>
    <w:rsid w:val="000913CA"/>
    <w:rsid w:val="00092C61"/>
    <w:rsid w:val="00094048"/>
    <w:rsid w:val="00094F99"/>
    <w:rsid w:val="00095109"/>
    <w:rsid w:val="0009517F"/>
    <w:rsid w:val="00095382"/>
    <w:rsid w:val="000963E0"/>
    <w:rsid w:val="00097D4D"/>
    <w:rsid w:val="000A0246"/>
    <w:rsid w:val="000A11C8"/>
    <w:rsid w:val="000A173C"/>
    <w:rsid w:val="000A2ADF"/>
    <w:rsid w:val="000A2C88"/>
    <w:rsid w:val="000A39C4"/>
    <w:rsid w:val="000A412A"/>
    <w:rsid w:val="000A4244"/>
    <w:rsid w:val="000A5231"/>
    <w:rsid w:val="000A6776"/>
    <w:rsid w:val="000A6A27"/>
    <w:rsid w:val="000A7FEE"/>
    <w:rsid w:val="000B02B7"/>
    <w:rsid w:val="000B0A5D"/>
    <w:rsid w:val="000B5116"/>
    <w:rsid w:val="000B68C2"/>
    <w:rsid w:val="000B6A20"/>
    <w:rsid w:val="000B7DBF"/>
    <w:rsid w:val="000C04BF"/>
    <w:rsid w:val="000C138B"/>
    <w:rsid w:val="000C17E9"/>
    <w:rsid w:val="000C21B9"/>
    <w:rsid w:val="000C221C"/>
    <w:rsid w:val="000C234D"/>
    <w:rsid w:val="000C3872"/>
    <w:rsid w:val="000C3FE3"/>
    <w:rsid w:val="000C444E"/>
    <w:rsid w:val="000C5C28"/>
    <w:rsid w:val="000C5D8B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4D4"/>
    <w:rsid w:val="000D665F"/>
    <w:rsid w:val="000D7A07"/>
    <w:rsid w:val="000E0D70"/>
    <w:rsid w:val="000E0E9C"/>
    <w:rsid w:val="000E22DD"/>
    <w:rsid w:val="000E4F9E"/>
    <w:rsid w:val="000E5455"/>
    <w:rsid w:val="000E548C"/>
    <w:rsid w:val="000E5D3A"/>
    <w:rsid w:val="000E6F7F"/>
    <w:rsid w:val="000E730C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539"/>
    <w:rsid w:val="000F5744"/>
    <w:rsid w:val="000F5CDC"/>
    <w:rsid w:val="000F6354"/>
    <w:rsid w:val="000F77BC"/>
    <w:rsid w:val="0010133C"/>
    <w:rsid w:val="00102E7A"/>
    <w:rsid w:val="0010377C"/>
    <w:rsid w:val="00103852"/>
    <w:rsid w:val="00103A9B"/>
    <w:rsid w:val="0010553C"/>
    <w:rsid w:val="001074DF"/>
    <w:rsid w:val="00107B06"/>
    <w:rsid w:val="00107FAD"/>
    <w:rsid w:val="001104E1"/>
    <w:rsid w:val="0011151E"/>
    <w:rsid w:val="00111831"/>
    <w:rsid w:val="00112567"/>
    <w:rsid w:val="00113573"/>
    <w:rsid w:val="00113FF0"/>
    <w:rsid w:val="001140D2"/>
    <w:rsid w:val="00115B3D"/>
    <w:rsid w:val="00115E9C"/>
    <w:rsid w:val="001160DF"/>
    <w:rsid w:val="00117287"/>
    <w:rsid w:val="00117BEF"/>
    <w:rsid w:val="00117FF9"/>
    <w:rsid w:val="00120A99"/>
    <w:rsid w:val="00121F9E"/>
    <w:rsid w:val="00122622"/>
    <w:rsid w:val="00123815"/>
    <w:rsid w:val="00123BD0"/>
    <w:rsid w:val="0012692B"/>
    <w:rsid w:val="001270B7"/>
    <w:rsid w:val="00127D7F"/>
    <w:rsid w:val="00130207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D39"/>
    <w:rsid w:val="001476D1"/>
    <w:rsid w:val="00150197"/>
    <w:rsid w:val="00150912"/>
    <w:rsid w:val="00151CB7"/>
    <w:rsid w:val="0015395A"/>
    <w:rsid w:val="00154459"/>
    <w:rsid w:val="00156473"/>
    <w:rsid w:val="00156884"/>
    <w:rsid w:val="001570C2"/>
    <w:rsid w:val="00160FA7"/>
    <w:rsid w:val="0016174D"/>
    <w:rsid w:val="00162980"/>
    <w:rsid w:val="0016507F"/>
    <w:rsid w:val="00165E1E"/>
    <w:rsid w:val="00166DB9"/>
    <w:rsid w:val="00167837"/>
    <w:rsid w:val="00167FF6"/>
    <w:rsid w:val="00171C08"/>
    <w:rsid w:val="0017494B"/>
    <w:rsid w:val="00175C08"/>
    <w:rsid w:val="00176626"/>
    <w:rsid w:val="001766F3"/>
    <w:rsid w:val="00176789"/>
    <w:rsid w:val="001769E3"/>
    <w:rsid w:val="00176D67"/>
    <w:rsid w:val="0017715A"/>
    <w:rsid w:val="0017781E"/>
    <w:rsid w:val="00177BB6"/>
    <w:rsid w:val="001804D2"/>
    <w:rsid w:val="00184036"/>
    <w:rsid w:val="001840BD"/>
    <w:rsid w:val="00184AB6"/>
    <w:rsid w:val="00184B0F"/>
    <w:rsid w:val="00185053"/>
    <w:rsid w:val="001861FE"/>
    <w:rsid w:val="001862A9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6713"/>
    <w:rsid w:val="001967CD"/>
    <w:rsid w:val="00197942"/>
    <w:rsid w:val="001A056A"/>
    <w:rsid w:val="001A05D3"/>
    <w:rsid w:val="001A163A"/>
    <w:rsid w:val="001A18A2"/>
    <w:rsid w:val="001A2E08"/>
    <w:rsid w:val="001A3D02"/>
    <w:rsid w:val="001A47C0"/>
    <w:rsid w:val="001A5917"/>
    <w:rsid w:val="001A603F"/>
    <w:rsid w:val="001A7880"/>
    <w:rsid w:val="001B05D5"/>
    <w:rsid w:val="001B166D"/>
    <w:rsid w:val="001B23FB"/>
    <w:rsid w:val="001B34D8"/>
    <w:rsid w:val="001B3572"/>
    <w:rsid w:val="001B3BC5"/>
    <w:rsid w:val="001B3E50"/>
    <w:rsid w:val="001B63ED"/>
    <w:rsid w:val="001B6882"/>
    <w:rsid w:val="001C181E"/>
    <w:rsid w:val="001C2868"/>
    <w:rsid w:val="001C2A5B"/>
    <w:rsid w:val="001C5012"/>
    <w:rsid w:val="001C5D2E"/>
    <w:rsid w:val="001C6534"/>
    <w:rsid w:val="001C6744"/>
    <w:rsid w:val="001C73EA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E0AE8"/>
    <w:rsid w:val="001E11A0"/>
    <w:rsid w:val="001E1558"/>
    <w:rsid w:val="001E1652"/>
    <w:rsid w:val="001E1BF0"/>
    <w:rsid w:val="001E1CBA"/>
    <w:rsid w:val="001E265D"/>
    <w:rsid w:val="001E2A9D"/>
    <w:rsid w:val="001E2CE7"/>
    <w:rsid w:val="001E2D7C"/>
    <w:rsid w:val="001E2D9F"/>
    <w:rsid w:val="001E2E14"/>
    <w:rsid w:val="001E37F6"/>
    <w:rsid w:val="001E4340"/>
    <w:rsid w:val="001E49F7"/>
    <w:rsid w:val="001E6C4D"/>
    <w:rsid w:val="001E6C51"/>
    <w:rsid w:val="001E700F"/>
    <w:rsid w:val="001E7699"/>
    <w:rsid w:val="001E7E91"/>
    <w:rsid w:val="001E7F49"/>
    <w:rsid w:val="001F0A69"/>
    <w:rsid w:val="001F16DA"/>
    <w:rsid w:val="001F1C24"/>
    <w:rsid w:val="001F23DA"/>
    <w:rsid w:val="001F41E9"/>
    <w:rsid w:val="001F60E8"/>
    <w:rsid w:val="001F623A"/>
    <w:rsid w:val="001F6601"/>
    <w:rsid w:val="001F665F"/>
    <w:rsid w:val="001F6691"/>
    <w:rsid w:val="001F7182"/>
    <w:rsid w:val="001F71C5"/>
    <w:rsid w:val="001F7348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D7D"/>
    <w:rsid w:val="002074E9"/>
    <w:rsid w:val="0020791E"/>
    <w:rsid w:val="00210303"/>
    <w:rsid w:val="00212A78"/>
    <w:rsid w:val="00212D01"/>
    <w:rsid w:val="00212F50"/>
    <w:rsid w:val="002144F4"/>
    <w:rsid w:val="0021462B"/>
    <w:rsid w:val="0021471E"/>
    <w:rsid w:val="0021532D"/>
    <w:rsid w:val="002177DD"/>
    <w:rsid w:val="002208F4"/>
    <w:rsid w:val="00220D11"/>
    <w:rsid w:val="00220E38"/>
    <w:rsid w:val="00221553"/>
    <w:rsid w:val="002221E6"/>
    <w:rsid w:val="002246DB"/>
    <w:rsid w:val="00224834"/>
    <w:rsid w:val="00224989"/>
    <w:rsid w:val="00226457"/>
    <w:rsid w:val="002264C3"/>
    <w:rsid w:val="002275CF"/>
    <w:rsid w:val="00230062"/>
    <w:rsid w:val="002321E6"/>
    <w:rsid w:val="00232409"/>
    <w:rsid w:val="00232C8E"/>
    <w:rsid w:val="0023341E"/>
    <w:rsid w:val="0023393E"/>
    <w:rsid w:val="00234147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C0C"/>
    <w:rsid w:val="00243FD5"/>
    <w:rsid w:val="00244516"/>
    <w:rsid w:val="00244ADA"/>
    <w:rsid w:val="002451E7"/>
    <w:rsid w:val="00245C6F"/>
    <w:rsid w:val="00245F31"/>
    <w:rsid w:val="00247419"/>
    <w:rsid w:val="00250684"/>
    <w:rsid w:val="0025085D"/>
    <w:rsid w:val="00250874"/>
    <w:rsid w:val="002511CF"/>
    <w:rsid w:val="00251304"/>
    <w:rsid w:val="002517AF"/>
    <w:rsid w:val="00251C59"/>
    <w:rsid w:val="00252DA1"/>
    <w:rsid w:val="00253247"/>
    <w:rsid w:val="002567E0"/>
    <w:rsid w:val="00260825"/>
    <w:rsid w:val="00260B9D"/>
    <w:rsid w:val="00261007"/>
    <w:rsid w:val="002614D5"/>
    <w:rsid w:val="002617D2"/>
    <w:rsid w:val="002619B8"/>
    <w:rsid w:val="00261A04"/>
    <w:rsid w:val="002621E5"/>
    <w:rsid w:val="0026264A"/>
    <w:rsid w:val="0026443F"/>
    <w:rsid w:val="00264A05"/>
    <w:rsid w:val="002654FA"/>
    <w:rsid w:val="00266708"/>
    <w:rsid w:val="00266A04"/>
    <w:rsid w:val="002704F9"/>
    <w:rsid w:val="00270D91"/>
    <w:rsid w:val="00273399"/>
    <w:rsid w:val="002734FC"/>
    <w:rsid w:val="00273897"/>
    <w:rsid w:val="002740AE"/>
    <w:rsid w:val="0027445F"/>
    <w:rsid w:val="002744CC"/>
    <w:rsid w:val="00274FC2"/>
    <w:rsid w:val="002758D9"/>
    <w:rsid w:val="0027676F"/>
    <w:rsid w:val="00276DDB"/>
    <w:rsid w:val="00277567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279"/>
    <w:rsid w:val="0029167C"/>
    <w:rsid w:val="00291D3F"/>
    <w:rsid w:val="0029451E"/>
    <w:rsid w:val="00294D0E"/>
    <w:rsid w:val="002952C5"/>
    <w:rsid w:val="0029560A"/>
    <w:rsid w:val="00296E08"/>
    <w:rsid w:val="0029761F"/>
    <w:rsid w:val="002A0993"/>
    <w:rsid w:val="002A0A5E"/>
    <w:rsid w:val="002A1592"/>
    <w:rsid w:val="002A1CA1"/>
    <w:rsid w:val="002A3087"/>
    <w:rsid w:val="002A3276"/>
    <w:rsid w:val="002A3534"/>
    <w:rsid w:val="002A42E3"/>
    <w:rsid w:val="002A48F0"/>
    <w:rsid w:val="002A6753"/>
    <w:rsid w:val="002A68C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61C0"/>
    <w:rsid w:val="002C11D9"/>
    <w:rsid w:val="002C14DF"/>
    <w:rsid w:val="002C1AF3"/>
    <w:rsid w:val="002C1B95"/>
    <w:rsid w:val="002C357F"/>
    <w:rsid w:val="002C3F44"/>
    <w:rsid w:val="002C4C4C"/>
    <w:rsid w:val="002C61D4"/>
    <w:rsid w:val="002C62E8"/>
    <w:rsid w:val="002C7235"/>
    <w:rsid w:val="002D1178"/>
    <w:rsid w:val="002D15DF"/>
    <w:rsid w:val="002D17D2"/>
    <w:rsid w:val="002D294F"/>
    <w:rsid w:val="002D3690"/>
    <w:rsid w:val="002D3715"/>
    <w:rsid w:val="002D48F7"/>
    <w:rsid w:val="002D49CA"/>
    <w:rsid w:val="002D4BA2"/>
    <w:rsid w:val="002D589F"/>
    <w:rsid w:val="002D7291"/>
    <w:rsid w:val="002D733B"/>
    <w:rsid w:val="002E0665"/>
    <w:rsid w:val="002E095B"/>
    <w:rsid w:val="002E2B50"/>
    <w:rsid w:val="002E2D4D"/>
    <w:rsid w:val="002E346E"/>
    <w:rsid w:val="002E56E9"/>
    <w:rsid w:val="002E5CA3"/>
    <w:rsid w:val="002E7BE1"/>
    <w:rsid w:val="002F02EF"/>
    <w:rsid w:val="002F0430"/>
    <w:rsid w:val="002F087E"/>
    <w:rsid w:val="002F0EDA"/>
    <w:rsid w:val="002F1CD4"/>
    <w:rsid w:val="002F2F2E"/>
    <w:rsid w:val="002F6450"/>
    <w:rsid w:val="00300197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3580"/>
    <w:rsid w:val="003144CF"/>
    <w:rsid w:val="00315896"/>
    <w:rsid w:val="0031653D"/>
    <w:rsid w:val="00316E95"/>
    <w:rsid w:val="00316F81"/>
    <w:rsid w:val="00317615"/>
    <w:rsid w:val="00321C66"/>
    <w:rsid w:val="00321FD3"/>
    <w:rsid w:val="003229D3"/>
    <w:rsid w:val="00322DE6"/>
    <w:rsid w:val="00322F96"/>
    <w:rsid w:val="003230A9"/>
    <w:rsid w:val="003231A2"/>
    <w:rsid w:val="00327FF6"/>
    <w:rsid w:val="003305A6"/>
    <w:rsid w:val="00331F69"/>
    <w:rsid w:val="00332B6A"/>
    <w:rsid w:val="00332FDE"/>
    <w:rsid w:val="00333C88"/>
    <w:rsid w:val="00334305"/>
    <w:rsid w:val="0033448A"/>
    <w:rsid w:val="00334909"/>
    <w:rsid w:val="00336D31"/>
    <w:rsid w:val="00336E56"/>
    <w:rsid w:val="003372E8"/>
    <w:rsid w:val="0034003D"/>
    <w:rsid w:val="003401E8"/>
    <w:rsid w:val="00340A59"/>
    <w:rsid w:val="00340AE0"/>
    <w:rsid w:val="00340B81"/>
    <w:rsid w:val="00340E97"/>
    <w:rsid w:val="00341E1A"/>
    <w:rsid w:val="00343285"/>
    <w:rsid w:val="0034343F"/>
    <w:rsid w:val="0034436B"/>
    <w:rsid w:val="00344C97"/>
    <w:rsid w:val="003452F4"/>
    <w:rsid w:val="00346CD0"/>
    <w:rsid w:val="00346FF8"/>
    <w:rsid w:val="00347C54"/>
    <w:rsid w:val="00350E53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60064"/>
    <w:rsid w:val="003613EA"/>
    <w:rsid w:val="00361640"/>
    <w:rsid w:val="00361D0B"/>
    <w:rsid w:val="00362594"/>
    <w:rsid w:val="00365D90"/>
    <w:rsid w:val="00366C13"/>
    <w:rsid w:val="003674F9"/>
    <w:rsid w:val="00367B85"/>
    <w:rsid w:val="0037046D"/>
    <w:rsid w:val="003736B1"/>
    <w:rsid w:val="00373D5C"/>
    <w:rsid w:val="00374245"/>
    <w:rsid w:val="00375104"/>
    <w:rsid w:val="0037613A"/>
    <w:rsid w:val="00377F6A"/>
    <w:rsid w:val="00380792"/>
    <w:rsid w:val="00380F3C"/>
    <w:rsid w:val="003833F9"/>
    <w:rsid w:val="00386B0F"/>
    <w:rsid w:val="0038764E"/>
    <w:rsid w:val="00387985"/>
    <w:rsid w:val="00387997"/>
    <w:rsid w:val="00391149"/>
    <w:rsid w:val="0039137B"/>
    <w:rsid w:val="00391B50"/>
    <w:rsid w:val="00391C71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BE"/>
    <w:rsid w:val="003A0407"/>
    <w:rsid w:val="003A0DD4"/>
    <w:rsid w:val="003A0FDF"/>
    <w:rsid w:val="003A1EE0"/>
    <w:rsid w:val="003A2B67"/>
    <w:rsid w:val="003A3F10"/>
    <w:rsid w:val="003A403F"/>
    <w:rsid w:val="003A496B"/>
    <w:rsid w:val="003A5777"/>
    <w:rsid w:val="003A5E13"/>
    <w:rsid w:val="003A609D"/>
    <w:rsid w:val="003A60F2"/>
    <w:rsid w:val="003B00B9"/>
    <w:rsid w:val="003B10A1"/>
    <w:rsid w:val="003B26BF"/>
    <w:rsid w:val="003B3766"/>
    <w:rsid w:val="003B4248"/>
    <w:rsid w:val="003B49DD"/>
    <w:rsid w:val="003B5FBE"/>
    <w:rsid w:val="003B637A"/>
    <w:rsid w:val="003B6857"/>
    <w:rsid w:val="003C0108"/>
    <w:rsid w:val="003C0F14"/>
    <w:rsid w:val="003C1144"/>
    <w:rsid w:val="003C3341"/>
    <w:rsid w:val="003C46E6"/>
    <w:rsid w:val="003C5894"/>
    <w:rsid w:val="003C6D77"/>
    <w:rsid w:val="003C7A9C"/>
    <w:rsid w:val="003C7D89"/>
    <w:rsid w:val="003D0514"/>
    <w:rsid w:val="003D091B"/>
    <w:rsid w:val="003D2206"/>
    <w:rsid w:val="003D23D2"/>
    <w:rsid w:val="003D28E9"/>
    <w:rsid w:val="003D2A7D"/>
    <w:rsid w:val="003D3DD9"/>
    <w:rsid w:val="003D402C"/>
    <w:rsid w:val="003D45B6"/>
    <w:rsid w:val="003D5758"/>
    <w:rsid w:val="003D5DE6"/>
    <w:rsid w:val="003D7022"/>
    <w:rsid w:val="003D70D8"/>
    <w:rsid w:val="003D70FF"/>
    <w:rsid w:val="003D7114"/>
    <w:rsid w:val="003D77BC"/>
    <w:rsid w:val="003E0133"/>
    <w:rsid w:val="003E16EB"/>
    <w:rsid w:val="003E2DF8"/>
    <w:rsid w:val="003E45E6"/>
    <w:rsid w:val="003E46E3"/>
    <w:rsid w:val="003E56A9"/>
    <w:rsid w:val="003E7AD5"/>
    <w:rsid w:val="003E7E0B"/>
    <w:rsid w:val="003F01AD"/>
    <w:rsid w:val="003F0243"/>
    <w:rsid w:val="003F04A9"/>
    <w:rsid w:val="003F13D3"/>
    <w:rsid w:val="003F185E"/>
    <w:rsid w:val="003F32D8"/>
    <w:rsid w:val="003F4290"/>
    <w:rsid w:val="003F4B9F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7E38"/>
    <w:rsid w:val="00410099"/>
    <w:rsid w:val="004102AF"/>
    <w:rsid w:val="00410D08"/>
    <w:rsid w:val="00414D71"/>
    <w:rsid w:val="00415653"/>
    <w:rsid w:val="00415AE7"/>
    <w:rsid w:val="00416899"/>
    <w:rsid w:val="0042130A"/>
    <w:rsid w:val="004215E8"/>
    <w:rsid w:val="00422146"/>
    <w:rsid w:val="00422FB1"/>
    <w:rsid w:val="00424767"/>
    <w:rsid w:val="004252FC"/>
    <w:rsid w:val="00425415"/>
    <w:rsid w:val="004263BB"/>
    <w:rsid w:val="00426806"/>
    <w:rsid w:val="00426F18"/>
    <w:rsid w:val="0042782B"/>
    <w:rsid w:val="004304FF"/>
    <w:rsid w:val="00430559"/>
    <w:rsid w:val="00430BAD"/>
    <w:rsid w:val="0043136E"/>
    <w:rsid w:val="00433F25"/>
    <w:rsid w:val="004348C5"/>
    <w:rsid w:val="00435309"/>
    <w:rsid w:val="00435349"/>
    <w:rsid w:val="00436291"/>
    <w:rsid w:val="00436D83"/>
    <w:rsid w:val="00436E92"/>
    <w:rsid w:val="00437EB0"/>
    <w:rsid w:val="00440B6F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6539"/>
    <w:rsid w:val="00447AF3"/>
    <w:rsid w:val="00450A92"/>
    <w:rsid w:val="00451DD1"/>
    <w:rsid w:val="00455A50"/>
    <w:rsid w:val="00455E39"/>
    <w:rsid w:val="0045788D"/>
    <w:rsid w:val="00461991"/>
    <w:rsid w:val="0046267A"/>
    <w:rsid w:val="004637EA"/>
    <w:rsid w:val="00464881"/>
    <w:rsid w:val="004655E6"/>
    <w:rsid w:val="0046598D"/>
    <w:rsid w:val="004661D8"/>
    <w:rsid w:val="00466E2F"/>
    <w:rsid w:val="00470E9D"/>
    <w:rsid w:val="0047117C"/>
    <w:rsid w:val="004726EF"/>
    <w:rsid w:val="004734DC"/>
    <w:rsid w:val="00473EB2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3F28"/>
    <w:rsid w:val="004849C3"/>
    <w:rsid w:val="00484BC0"/>
    <w:rsid w:val="0048520B"/>
    <w:rsid w:val="00486156"/>
    <w:rsid w:val="0049173D"/>
    <w:rsid w:val="0049190A"/>
    <w:rsid w:val="00491B14"/>
    <w:rsid w:val="00494621"/>
    <w:rsid w:val="00494738"/>
    <w:rsid w:val="00495651"/>
    <w:rsid w:val="0049587E"/>
    <w:rsid w:val="00496E2E"/>
    <w:rsid w:val="004972AF"/>
    <w:rsid w:val="00497D65"/>
    <w:rsid w:val="004A0D73"/>
    <w:rsid w:val="004A15DA"/>
    <w:rsid w:val="004A2456"/>
    <w:rsid w:val="004A4A0C"/>
    <w:rsid w:val="004A4F8F"/>
    <w:rsid w:val="004A4FD2"/>
    <w:rsid w:val="004A53E1"/>
    <w:rsid w:val="004A54AE"/>
    <w:rsid w:val="004A5F6C"/>
    <w:rsid w:val="004A6529"/>
    <w:rsid w:val="004A68D2"/>
    <w:rsid w:val="004A6C51"/>
    <w:rsid w:val="004A7321"/>
    <w:rsid w:val="004B00A1"/>
    <w:rsid w:val="004B0697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35F"/>
    <w:rsid w:val="004C5C79"/>
    <w:rsid w:val="004C61DB"/>
    <w:rsid w:val="004C63DC"/>
    <w:rsid w:val="004C6B4F"/>
    <w:rsid w:val="004C6F81"/>
    <w:rsid w:val="004D041A"/>
    <w:rsid w:val="004D1B60"/>
    <w:rsid w:val="004D3C83"/>
    <w:rsid w:val="004D408D"/>
    <w:rsid w:val="004D49DB"/>
    <w:rsid w:val="004D4C76"/>
    <w:rsid w:val="004E01EC"/>
    <w:rsid w:val="004E104B"/>
    <w:rsid w:val="004E1794"/>
    <w:rsid w:val="004E3FD6"/>
    <w:rsid w:val="004E42B5"/>
    <w:rsid w:val="004E4959"/>
    <w:rsid w:val="004F05C6"/>
    <w:rsid w:val="004F0614"/>
    <w:rsid w:val="004F0EAC"/>
    <w:rsid w:val="004F15BF"/>
    <w:rsid w:val="004F19D2"/>
    <w:rsid w:val="004F26E8"/>
    <w:rsid w:val="004F2FD1"/>
    <w:rsid w:val="004F3516"/>
    <w:rsid w:val="004F37FD"/>
    <w:rsid w:val="004F3B42"/>
    <w:rsid w:val="004F468C"/>
    <w:rsid w:val="004F47A6"/>
    <w:rsid w:val="004F6A42"/>
    <w:rsid w:val="00500662"/>
    <w:rsid w:val="00502437"/>
    <w:rsid w:val="00502E33"/>
    <w:rsid w:val="005036B8"/>
    <w:rsid w:val="00504182"/>
    <w:rsid w:val="005041B4"/>
    <w:rsid w:val="005043BB"/>
    <w:rsid w:val="005059AE"/>
    <w:rsid w:val="0050607C"/>
    <w:rsid w:val="00507B02"/>
    <w:rsid w:val="00510312"/>
    <w:rsid w:val="0051034E"/>
    <w:rsid w:val="0051132D"/>
    <w:rsid w:val="00511ED6"/>
    <w:rsid w:val="0051212C"/>
    <w:rsid w:val="00512327"/>
    <w:rsid w:val="00513353"/>
    <w:rsid w:val="00513AA1"/>
    <w:rsid w:val="00513BBE"/>
    <w:rsid w:val="00514C05"/>
    <w:rsid w:val="005158F9"/>
    <w:rsid w:val="005205B3"/>
    <w:rsid w:val="00520A6A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83B"/>
    <w:rsid w:val="00531027"/>
    <w:rsid w:val="00531555"/>
    <w:rsid w:val="00531C73"/>
    <w:rsid w:val="005321F5"/>
    <w:rsid w:val="00533003"/>
    <w:rsid w:val="00534757"/>
    <w:rsid w:val="0053521C"/>
    <w:rsid w:val="00535B26"/>
    <w:rsid w:val="00535FCA"/>
    <w:rsid w:val="005365EB"/>
    <w:rsid w:val="00536AF8"/>
    <w:rsid w:val="0053716F"/>
    <w:rsid w:val="00537B33"/>
    <w:rsid w:val="00540305"/>
    <w:rsid w:val="00540650"/>
    <w:rsid w:val="0054070D"/>
    <w:rsid w:val="00540A8B"/>
    <w:rsid w:val="00540C96"/>
    <w:rsid w:val="00541BB0"/>
    <w:rsid w:val="00541C92"/>
    <w:rsid w:val="00542B8A"/>
    <w:rsid w:val="00545762"/>
    <w:rsid w:val="005460B1"/>
    <w:rsid w:val="005479B4"/>
    <w:rsid w:val="00547A87"/>
    <w:rsid w:val="00550652"/>
    <w:rsid w:val="00550B3C"/>
    <w:rsid w:val="005512DF"/>
    <w:rsid w:val="00551C15"/>
    <w:rsid w:val="005535EB"/>
    <w:rsid w:val="00554964"/>
    <w:rsid w:val="0055501D"/>
    <w:rsid w:val="0055602C"/>
    <w:rsid w:val="00556333"/>
    <w:rsid w:val="005563D7"/>
    <w:rsid w:val="00556D50"/>
    <w:rsid w:val="00556E29"/>
    <w:rsid w:val="0055788E"/>
    <w:rsid w:val="005607FF"/>
    <w:rsid w:val="005611B9"/>
    <w:rsid w:val="0056177A"/>
    <w:rsid w:val="005619BC"/>
    <w:rsid w:val="00561E4F"/>
    <w:rsid w:val="005621FF"/>
    <w:rsid w:val="0056358A"/>
    <w:rsid w:val="00563AAC"/>
    <w:rsid w:val="00563E5C"/>
    <w:rsid w:val="0056465E"/>
    <w:rsid w:val="00565686"/>
    <w:rsid w:val="005715FB"/>
    <w:rsid w:val="005718A5"/>
    <w:rsid w:val="00572CE5"/>
    <w:rsid w:val="0057354F"/>
    <w:rsid w:val="005741C1"/>
    <w:rsid w:val="00574382"/>
    <w:rsid w:val="005751A2"/>
    <w:rsid w:val="005764E7"/>
    <w:rsid w:val="00576FD1"/>
    <w:rsid w:val="0057723C"/>
    <w:rsid w:val="00577C70"/>
    <w:rsid w:val="00580B3B"/>
    <w:rsid w:val="0058286E"/>
    <w:rsid w:val="00582CF8"/>
    <w:rsid w:val="00582F58"/>
    <w:rsid w:val="00584E78"/>
    <w:rsid w:val="00585094"/>
    <w:rsid w:val="00585D5D"/>
    <w:rsid w:val="0058613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5753"/>
    <w:rsid w:val="005A6CA6"/>
    <w:rsid w:val="005A7847"/>
    <w:rsid w:val="005B0F8C"/>
    <w:rsid w:val="005B14A8"/>
    <w:rsid w:val="005B174F"/>
    <w:rsid w:val="005B1BED"/>
    <w:rsid w:val="005B3092"/>
    <w:rsid w:val="005B40E5"/>
    <w:rsid w:val="005B5591"/>
    <w:rsid w:val="005B5AE6"/>
    <w:rsid w:val="005B5E5B"/>
    <w:rsid w:val="005C02E5"/>
    <w:rsid w:val="005C0BF5"/>
    <w:rsid w:val="005C2CD1"/>
    <w:rsid w:val="005C3490"/>
    <w:rsid w:val="005C4509"/>
    <w:rsid w:val="005C4579"/>
    <w:rsid w:val="005C45DC"/>
    <w:rsid w:val="005C46BD"/>
    <w:rsid w:val="005C4712"/>
    <w:rsid w:val="005C504A"/>
    <w:rsid w:val="005C5B7B"/>
    <w:rsid w:val="005C5CFD"/>
    <w:rsid w:val="005C644D"/>
    <w:rsid w:val="005C678F"/>
    <w:rsid w:val="005C6E2E"/>
    <w:rsid w:val="005C6FC1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85E"/>
    <w:rsid w:val="005D69C7"/>
    <w:rsid w:val="005D6B48"/>
    <w:rsid w:val="005D6B79"/>
    <w:rsid w:val="005E137F"/>
    <w:rsid w:val="005E1A7C"/>
    <w:rsid w:val="005E2DF8"/>
    <w:rsid w:val="005E4182"/>
    <w:rsid w:val="005E5B70"/>
    <w:rsid w:val="005E5BE7"/>
    <w:rsid w:val="005E66E6"/>
    <w:rsid w:val="005E70FC"/>
    <w:rsid w:val="005E71C6"/>
    <w:rsid w:val="005E779E"/>
    <w:rsid w:val="005F00A0"/>
    <w:rsid w:val="005F2186"/>
    <w:rsid w:val="005F25A5"/>
    <w:rsid w:val="005F2F12"/>
    <w:rsid w:val="005F32B5"/>
    <w:rsid w:val="005F34D8"/>
    <w:rsid w:val="005F3AB7"/>
    <w:rsid w:val="005F3B80"/>
    <w:rsid w:val="005F5B4B"/>
    <w:rsid w:val="005F5FA8"/>
    <w:rsid w:val="005F6A16"/>
    <w:rsid w:val="005F6A42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61C9"/>
    <w:rsid w:val="00606F8B"/>
    <w:rsid w:val="00607043"/>
    <w:rsid w:val="00607073"/>
    <w:rsid w:val="00607843"/>
    <w:rsid w:val="00610403"/>
    <w:rsid w:val="006116B9"/>
    <w:rsid w:val="00611D48"/>
    <w:rsid w:val="0061258A"/>
    <w:rsid w:val="00612A8D"/>
    <w:rsid w:val="00613C64"/>
    <w:rsid w:val="006141E6"/>
    <w:rsid w:val="006156D9"/>
    <w:rsid w:val="00616E59"/>
    <w:rsid w:val="006174D7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6DB"/>
    <w:rsid w:val="0062621B"/>
    <w:rsid w:val="00626326"/>
    <w:rsid w:val="0062668E"/>
    <w:rsid w:val="006310E4"/>
    <w:rsid w:val="00631222"/>
    <w:rsid w:val="0063133A"/>
    <w:rsid w:val="006317DC"/>
    <w:rsid w:val="00631802"/>
    <w:rsid w:val="00631CD3"/>
    <w:rsid w:val="00632A49"/>
    <w:rsid w:val="006337F8"/>
    <w:rsid w:val="0063399E"/>
    <w:rsid w:val="00634AF2"/>
    <w:rsid w:val="0063677E"/>
    <w:rsid w:val="00636A78"/>
    <w:rsid w:val="00637DCF"/>
    <w:rsid w:val="00640F5A"/>
    <w:rsid w:val="006418F8"/>
    <w:rsid w:val="006438AE"/>
    <w:rsid w:val="006448BE"/>
    <w:rsid w:val="0064543B"/>
    <w:rsid w:val="006458F0"/>
    <w:rsid w:val="00650413"/>
    <w:rsid w:val="00650B68"/>
    <w:rsid w:val="00652B98"/>
    <w:rsid w:val="00653539"/>
    <w:rsid w:val="00654C5C"/>
    <w:rsid w:val="006550C3"/>
    <w:rsid w:val="006568C6"/>
    <w:rsid w:val="00656D3F"/>
    <w:rsid w:val="006627AF"/>
    <w:rsid w:val="00662A64"/>
    <w:rsid w:val="00662B57"/>
    <w:rsid w:val="00663186"/>
    <w:rsid w:val="00663707"/>
    <w:rsid w:val="00663E63"/>
    <w:rsid w:val="006641F2"/>
    <w:rsid w:val="006649A7"/>
    <w:rsid w:val="00664A3B"/>
    <w:rsid w:val="00664F40"/>
    <w:rsid w:val="0066562D"/>
    <w:rsid w:val="00665AB7"/>
    <w:rsid w:val="00665BDC"/>
    <w:rsid w:val="00665DEE"/>
    <w:rsid w:val="00665E02"/>
    <w:rsid w:val="00666063"/>
    <w:rsid w:val="00666140"/>
    <w:rsid w:val="006668C9"/>
    <w:rsid w:val="0067020E"/>
    <w:rsid w:val="006702C7"/>
    <w:rsid w:val="0067093C"/>
    <w:rsid w:val="00671B11"/>
    <w:rsid w:val="006723B1"/>
    <w:rsid w:val="00672B9A"/>
    <w:rsid w:val="0067312B"/>
    <w:rsid w:val="00673E7E"/>
    <w:rsid w:val="0067443A"/>
    <w:rsid w:val="00674C77"/>
    <w:rsid w:val="0067521A"/>
    <w:rsid w:val="00675D62"/>
    <w:rsid w:val="0067739F"/>
    <w:rsid w:val="00680D71"/>
    <w:rsid w:val="00680F4F"/>
    <w:rsid w:val="0068138A"/>
    <w:rsid w:val="00681879"/>
    <w:rsid w:val="00682983"/>
    <w:rsid w:val="00682B10"/>
    <w:rsid w:val="00682F09"/>
    <w:rsid w:val="00683B3E"/>
    <w:rsid w:val="006840BC"/>
    <w:rsid w:val="0068412C"/>
    <w:rsid w:val="00684F25"/>
    <w:rsid w:val="00685C1F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21CF"/>
    <w:rsid w:val="006923A6"/>
    <w:rsid w:val="00692792"/>
    <w:rsid w:val="00692D31"/>
    <w:rsid w:val="006933F0"/>
    <w:rsid w:val="00693EC2"/>
    <w:rsid w:val="006940C9"/>
    <w:rsid w:val="006945EB"/>
    <w:rsid w:val="006946B9"/>
    <w:rsid w:val="00695385"/>
    <w:rsid w:val="0069796E"/>
    <w:rsid w:val="006A08FF"/>
    <w:rsid w:val="006A0978"/>
    <w:rsid w:val="006A0C07"/>
    <w:rsid w:val="006A1390"/>
    <w:rsid w:val="006A15C7"/>
    <w:rsid w:val="006A1ECA"/>
    <w:rsid w:val="006A22D2"/>
    <w:rsid w:val="006A2EB5"/>
    <w:rsid w:val="006A3D06"/>
    <w:rsid w:val="006A5B1B"/>
    <w:rsid w:val="006A5D02"/>
    <w:rsid w:val="006A6107"/>
    <w:rsid w:val="006A79A1"/>
    <w:rsid w:val="006B0079"/>
    <w:rsid w:val="006B040C"/>
    <w:rsid w:val="006B1B1E"/>
    <w:rsid w:val="006B261B"/>
    <w:rsid w:val="006B3951"/>
    <w:rsid w:val="006B54E1"/>
    <w:rsid w:val="006B7B38"/>
    <w:rsid w:val="006B7D89"/>
    <w:rsid w:val="006C0776"/>
    <w:rsid w:val="006C2195"/>
    <w:rsid w:val="006C2368"/>
    <w:rsid w:val="006C2C7F"/>
    <w:rsid w:val="006C3BB0"/>
    <w:rsid w:val="006C47C7"/>
    <w:rsid w:val="006C55A3"/>
    <w:rsid w:val="006C56EC"/>
    <w:rsid w:val="006C6176"/>
    <w:rsid w:val="006C6D04"/>
    <w:rsid w:val="006C7020"/>
    <w:rsid w:val="006D59F0"/>
    <w:rsid w:val="006D7138"/>
    <w:rsid w:val="006E0176"/>
    <w:rsid w:val="006E01BC"/>
    <w:rsid w:val="006E0383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752A"/>
    <w:rsid w:val="007020C3"/>
    <w:rsid w:val="007025DE"/>
    <w:rsid w:val="007027A7"/>
    <w:rsid w:val="007032E3"/>
    <w:rsid w:val="007036E1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416E"/>
    <w:rsid w:val="00714A5D"/>
    <w:rsid w:val="00716E7C"/>
    <w:rsid w:val="00717261"/>
    <w:rsid w:val="00717628"/>
    <w:rsid w:val="00721206"/>
    <w:rsid w:val="00721442"/>
    <w:rsid w:val="00721866"/>
    <w:rsid w:val="00721F71"/>
    <w:rsid w:val="00722D13"/>
    <w:rsid w:val="00723225"/>
    <w:rsid w:val="00723722"/>
    <w:rsid w:val="00723817"/>
    <w:rsid w:val="007244FF"/>
    <w:rsid w:val="00724B30"/>
    <w:rsid w:val="00724DFB"/>
    <w:rsid w:val="00724E51"/>
    <w:rsid w:val="00725361"/>
    <w:rsid w:val="007257D4"/>
    <w:rsid w:val="00726660"/>
    <w:rsid w:val="00726A23"/>
    <w:rsid w:val="00730686"/>
    <w:rsid w:val="00731473"/>
    <w:rsid w:val="00731EB3"/>
    <w:rsid w:val="007322A2"/>
    <w:rsid w:val="007337D1"/>
    <w:rsid w:val="00733DBE"/>
    <w:rsid w:val="00736702"/>
    <w:rsid w:val="00736E36"/>
    <w:rsid w:val="00741431"/>
    <w:rsid w:val="007421C7"/>
    <w:rsid w:val="00742CB4"/>
    <w:rsid w:val="007433EC"/>
    <w:rsid w:val="007436C7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2F3A"/>
    <w:rsid w:val="007534EC"/>
    <w:rsid w:val="00753919"/>
    <w:rsid w:val="00753F2D"/>
    <w:rsid w:val="00754212"/>
    <w:rsid w:val="007548DE"/>
    <w:rsid w:val="00754B12"/>
    <w:rsid w:val="00757E39"/>
    <w:rsid w:val="00760A32"/>
    <w:rsid w:val="0076140F"/>
    <w:rsid w:val="00761DE1"/>
    <w:rsid w:val="00763168"/>
    <w:rsid w:val="0076471B"/>
    <w:rsid w:val="0076484D"/>
    <w:rsid w:val="00765246"/>
    <w:rsid w:val="007656FD"/>
    <w:rsid w:val="00766989"/>
    <w:rsid w:val="00766A92"/>
    <w:rsid w:val="007675FE"/>
    <w:rsid w:val="007704F9"/>
    <w:rsid w:val="007710FE"/>
    <w:rsid w:val="00772812"/>
    <w:rsid w:val="0077486E"/>
    <w:rsid w:val="00776002"/>
    <w:rsid w:val="007763B0"/>
    <w:rsid w:val="0077651C"/>
    <w:rsid w:val="00776B80"/>
    <w:rsid w:val="00776C02"/>
    <w:rsid w:val="00777B33"/>
    <w:rsid w:val="00777C27"/>
    <w:rsid w:val="00777D7A"/>
    <w:rsid w:val="00780383"/>
    <w:rsid w:val="00780F36"/>
    <w:rsid w:val="00781991"/>
    <w:rsid w:val="00784582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55E5"/>
    <w:rsid w:val="00795F53"/>
    <w:rsid w:val="00797590"/>
    <w:rsid w:val="007976AA"/>
    <w:rsid w:val="00797A9F"/>
    <w:rsid w:val="007A1A41"/>
    <w:rsid w:val="007A2499"/>
    <w:rsid w:val="007A3002"/>
    <w:rsid w:val="007A3025"/>
    <w:rsid w:val="007A30DC"/>
    <w:rsid w:val="007A4DA5"/>
    <w:rsid w:val="007A5E11"/>
    <w:rsid w:val="007A689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A39"/>
    <w:rsid w:val="007B52D2"/>
    <w:rsid w:val="007B53AE"/>
    <w:rsid w:val="007B6837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297D"/>
    <w:rsid w:val="007E2FAC"/>
    <w:rsid w:val="007E719A"/>
    <w:rsid w:val="007E79D2"/>
    <w:rsid w:val="007F12FE"/>
    <w:rsid w:val="007F137A"/>
    <w:rsid w:val="007F2677"/>
    <w:rsid w:val="007F3105"/>
    <w:rsid w:val="007F5277"/>
    <w:rsid w:val="007F5600"/>
    <w:rsid w:val="007F5909"/>
    <w:rsid w:val="007F5AD6"/>
    <w:rsid w:val="007F6CFE"/>
    <w:rsid w:val="007F6D98"/>
    <w:rsid w:val="008001B2"/>
    <w:rsid w:val="00800209"/>
    <w:rsid w:val="0080029A"/>
    <w:rsid w:val="008019B1"/>
    <w:rsid w:val="00802058"/>
    <w:rsid w:val="00802ECB"/>
    <w:rsid w:val="00803B0B"/>
    <w:rsid w:val="00805295"/>
    <w:rsid w:val="008053F8"/>
    <w:rsid w:val="008055CD"/>
    <w:rsid w:val="008056F2"/>
    <w:rsid w:val="00805B45"/>
    <w:rsid w:val="00807012"/>
    <w:rsid w:val="008107E3"/>
    <w:rsid w:val="00813210"/>
    <w:rsid w:val="0081338E"/>
    <w:rsid w:val="00814E57"/>
    <w:rsid w:val="008151E0"/>
    <w:rsid w:val="0081543D"/>
    <w:rsid w:val="0081574D"/>
    <w:rsid w:val="008172D4"/>
    <w:rsid w:val="00817A4F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3D"/>
    <w:rsid w:val="00833F51"/>
    <w:rsid w:val="008348B6"/>
    <w:rsid w:val="00834ACB"/>
    <w:rsid w:val="008357B5"/>
    <w:rsid w:val="008359A7"/>
    <w:rsid w:val="00836F05"/>
    <w:rsid w:val="00837587"/>
    <w:rsid w:val="00837C7D"/>
    <w:rsid w:val="008402F2"/>
    <w:rsid w:val="0084045F"/>
    <w:rsid w:val="00841F71"/>
    <w:rsid w:val="00842A8E"/>
    <w:rsid w:val="008436D0"/>
    <w:rsid w:val="0084418E"/>
    <w:rsid w:val="008458C8"/>
    <w:rsid w:val="00845AC6"/>
    <w:rsid w:val="00846598"/>
    <w:rsid w:val="00846C11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4BF0"/>
    <w:rsid w:val="00864FC9"/>
    <w:rsid w:val="00866E9A"/>
    <w:rsid w:val="0086751E"/>
    <w:rsid w:val="008677FA"/>
    <w:rsid w:val="008679E9"/>
    <w:rsid w:val="00872278"/>
    <w:rsid w:val="008724D4"/>
    <w:rsid w:val="00872DA8"/>
    <w:rsid w:val="008735C1"/>
    <w:rsid w:val="00874110"/>
    <w:rsid w:val="00874973"/>
    <w:rsid w:val="00874D59"/>
    <w:rsid w:val="008750CA"/>
    <w:rsid w:val="00876062"/>
    <w:rsid w:val="00880B94"/>
    <w:rsid w:val="008824DF"/>
    <w:rsid w:val="008827EE"/>
    <w:rsid w:val="008833A5"/>
    <w:rsid w:val="00884118"/>
    <w:rsid w:val="00884C03"/>
    <w:rsid w:val="0088539C"/>
    <w:rsid w:val="008929C2"/>
    <w:rsid w:val="00892E85"/>
    <w:rsid w:val="00893F08"/>
    <w:rsid w:val="008952CD"/>
    <w:rsid w:val="008956F7"/>
    <w:rsid w:val="008960FA"/>
    <w:rsid w:val="008970BE"/>
    <w:rsid w:val="0089732F"/>
    <w:rsid w:val="0089745B"/>
    <w:rsid w:val="008A0FE0"/>
    <w:rsid w:val="008A2B6D"/>
    <w:rsid w:val="008A347F"/>
    <w:rsid w:val="008A3E9F"/>
    <w:rsid w:val="008A6B8B"/>
    <w:rsid w:val="008A7755"/>
    <w:rsid w:val="008B1B47"/>
    <w:rsid w:val="008B375D"/>
    <w:rsid w:val="008B3AD9"/>
    <w:rsid w:val="008B3EBB"/>
    <w:rsid w:val="008B4394"/>
    <w:rsid w:val="008B5A64"/>
    <w:rsid w:val="008B668A"/>
    <w:rsid w:val="008B68EF"/>
    <w:rsid w:val="008B7097"/>
    <w:rsid w:val="008C31F4"/>
    <w:rsid w:val="008C35BF"/>
    <w:rsid w:val="008C4492"/>
    <w:rsid w:val="008C4D90"/>
    <w:rsid w:val="008C6C39"/>
    <w:rsid w:val="008D087A"/>
    <w:rsid w:val="008D1781"/>
    <w:rsid w:val="008D2CA4"/>
    <w:rsid w:val="008D353A"/>
    <w:rsid w:val="008D37D3"/>
    <w:rsid w:val="008D3E31"/>
    <w:rsid w:val="008D4668"/>
    <w:rsid w:val="008D7D36"/>
    <w:rsid w:val="008E0D2B"/>
    <w:rsid w:val="008E1371"/>
    <w:rsid w:val="008E1B60"/>
    <w:rsid w:val="008E1B82"/>
    <w:rsid w:val="008E42A0"/>
    <w:rsid w:val="008E4AA9"/>
    <w:rsid w:val="008E53BC"/>
    <w:rsid w:val="008E58B0"/>
    <w:rsid w:val="008E62CF"/>
    <w:rsid w:val="008E6394"/>
    <w:rsid w:val="008E7731"/>
    <w:rsid w:val="008F02AF"/>
    <w:rsid w:val="008F0B94"/>
    <w:rsid w:val="008F1921"/>
    <w:rsid w:val="008F3594"/>
    <w:rsid w:val="008F3985"/>
    <w:rsid w:val="008F3E4D"/>
    <w:rsid w:val="008F5BBF"/>
    <w:rsid w:val="008F6102"/>
    <w:rsid w:val="008F7C98"/>
    <w:rsid w:val="00900492"/>
    <w:rsid w:val="009004C8"/>
    <w:rsid w:val="009015A6"/>
    <w:rsid w:val="00901B1A"/>
    <w:rsid w:val="00901EA0"/>
    <w:rsid w:val="00902472"/>
    <w:rsid w:val="00903063"/>
    <w:rsid w:val="00903720"/>
    <w:rsid w:val="00903C8D"/>
    <w:rsid w:val="009050C0"/>
    <w:rsid w:val="00906A00"/>
    <w:rsid w:val="00911ADC"/>
    <w:rsid w:val="009124ED"/>
    <w:rsid w:val="009128DE"/>
    <w:rsid w:val="00912EB8"/>
    <w:rsid w:val="00913E7C"/>
    <w:rsid w:val="00915502"/>
    <w:rsid w:val="0091615D"/>
    <w:rsid w:val="009163BB"/>
    <w:rsid w:val="009215E7"/>
    <w:rsid w:val="00921A8C"/>
    <w:rsid w:val="00921DA9"/>
    <w:rsid w:val="00921F78"/>
    <w:rsid w:val="00922258"/>
    <w:rsid w:val="00922BD8"/>
    <w:rsid w:val="00923263"/>
    <w:rsid w:val="009253C9"/>
    <w:rsid w:val="009256AF"/>
    <w:rsid w:val="0092571B"/>
    <w:rsid w:val="0092577F"/>
    <w:rsid w:val="00926273"/>
    <w:rsid w:val="00926B48"/>
    <w:rsid w:val="00930379"/>
    <w:rsid w:val="00930395"/>
    <w:rsid w:val="009303E8"/>
    <w:rsid w:val="00930463"/>
    <w:rsid w:val="009307CA"/>
    <w:rsid w:val="00930E18"/>
    <w:rsid w:val="00931122"/>
    <w:rsid w:val="009313AD"/>
    <w:rsid w:val="009321E5"/>
    <w:rsid w:val="009323C0"/>
    <w:rsid w:val="0093282A"/>
    <w:rsid w:val="00932AE0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12BA"/>
    <w:rsid w:val="0094206B"/>
    <w:rsid w:val="009427DC"/>
    <w:rsid w:val="00943ACC"/>
    <w:rsid w:val="00943E6E"/>
    <w:rsid w:val="0094470C"/>
    <w:rsid w:val="009447FE"/>
    <w:rsid w:val="00944F96"/>
    <w:rsid w:val="0094593C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6B5"/>
    <w:rsid w:val="009537A5"/>
    <w:rsid w:val="00954038"/>
    <w:rsid w:val="00954063"/>
    <w:rsid w:val="00954D75"/>
    <w:rsid w:val="00955E08"/>
    <w:rsid w:val="009569A2"/>
    <w:rsid w:val="00956CCC"/>
    <w:rsid w:val="009609B9"/>
    <w:rsid w:val="00960A22"/>
    <w:rsid w:val="00962412"/>
    <w:rsid w:val="00962FA5"/>
    <w:rsid w:val="00964223"/>
    <w:rsid w:val="00964C90"/>
    <w:rsid w:val="009663B9"/>
    <w:rsid w:val="00966E10"/>
    <w:rsid w:val="00966FB2"/>
    <w:rsid w:val="00967422"/>
    <w:rsid w:val="00970E3C"/>
    <w:rsid w:val="00970ECD"/>
    <w:rsid w:val="009718E5"/>
    <w:rsid w:val="00971D34"/>
    <w:rsid w:val="0097245B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109A"/>
    <w:rsid w:val="00982183"/>
    <w:rsid w:val="00982C27"/>
    <w:rsid w:val="0098321E"/>
    <w:rsid w:val="009841DB"/>
    <w:rsid w:val="00985B40"/>
    <w:rsid w:val="00985C77"/>
    <w:rsid w:val="00990018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507"/>
    <w:rsid w:val="00996F6B"/>
    <w:rsid w:val="009978F8"/>
    <w:rsid w:val="00997A3B"/>
    <w:rsid w:val="009A01D5"/>
    <w:rsid w:val="009A0A68"/>
    <w:rsid w:val="009A0EE4"/>
    <w:rsid w:val="009A214E"/>
    <w:rsid w:val="009A216B"/>
    <w:rsid w:val="009A2597"/>
    <w:rsid w:val="009A2892"/>
    <w:rsid w:val="009A330D"/>
    <w:rsid w:val="009A37AC"/>
    <w:rsid w:val="009A3A1E"/>
    <w:rsid w:val="009A4BFB"/>
    <w:rsid w:val="009A56A2"/>
    <w:rsid w:val="009A649B"/>
    <w:rsid w:val="009A64C6"/>
    <w:rsid w:val="009B0EC0"/>
    <w:rsid w:val="009B12AA"/>
    <w:rsid w:val="009B18CA"/>
    <w:rsid w:val="009B1BA5"/>
    <w:rsid w:val="009B219C"/>
    <w:rsid w:val="009B2BB0"/>
    <w:rsid w:val="009B333D"/>
    <w:rsid w:val="009B3943"/>
    <w:rsid w:val="009B44BF"/>
    <w:rsid w:val="009B5055"/>
    <w:rsid w:val="009B5659"/>
    <w:rsid w:val="009B6D01"/>
    <w:rsid w:val="009B7918"/>
    <w:rsid w:val="009B7A95"/>
    <w:rsid w:val="009C0486"/>
    <w:rsid w:val="009C06E7"/>
    <w:rsid w:val="009C06F9"/>
    <w:rsid w:val="009C1E93"/>
    <w:rsid w:val="009C3FA8"/>
    <w:rsid w:val="009C42C4"/>
    <w:rsid w:val="009C54A6"/>
    <w:rsid w:val="009C5824"/>
    <w:rsid w:val="009C62DE"/>
    <w:rsid w:val="009C68A5"/>
    <w:rsid w:val="009C7391"/>
    <w:rsid w:val="009D0521"/>
    <w:rsid w:val="009D229D"/>
    <w:rsid w:val="009D26D1"/>
    <w:rsid w:val="009D2DED"/>
    <w:rsid w:val="009D3EE5"/>
    <w:rsid w:val="009D43CA"/>
    <w:rsid w:val="009D470A"/>
    <w:rsid w:val="009D513D"/>
    <w:rsid w:val="009D542E"/>
    <w:rsid w:val="009D5521"/>
    <w:rsid w:val="009D5E78"/>
    <w:rsid w:val="009D644A"/>
    <w:rsid w:val="009D72DF"/>
    <w:rsid w:val="009D7663"/>
    <w:rsid w:val="009D76CC"/>
    <w:rsid w:val="009D7BBB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391E"/>
    <w:rsid w:val="009F5E60"/>
    <w:rsid w:val="00A00962"/>
    <w:rsid w:val="00A01626"/>
    <w:rsid w:val="00A01B64"/>
    <w:rsid w:val="00A02794"/>
    <w:rsid w:val="00A02F96"/>
    <w:rsid w:val="00A038A7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3CD5"/>
    <w:rsid w:val="00A146B0"/>
    <w:rsid w:val="00A14A48"/>
    <w:rsid w:val="00A14D21"/>
    <w:rsid w:val="00A14D84"/>
    <w:rsid w:val="00A14E48"/>
    <w:rsid w:val="00A17695"/>
    <w:rsid w:val="00A178BC"/>
    <w:rsid w:val="00A203EA"/>
    <w:rsid w:val="00A2164E"/>
    <w:rsid w:val="00A217F4"/>
    <w:rsid w:val="00A22E8E"/>
    <w:rsid w:val="00A22E98"/>
    <w:rsid w:val="00A234F0"/>
    <w:rsid w:val="00A23BB0"/>
    <w:rsid w:val="00A251C4"/>
    <w:rsid w:val="00A25414"/>
    <w:rsid w:val="00A25E8A"/>
    <w:rsid w:val="00A26335"/>
    <w:rsid w:val="00A2646D"/>
    <w:rsid w:val="00A269AF"/>
    <w:rsid w:val="00A26CEF"/>
    <w:rsid w:val="00A3036B"/>
    <w:rsid w:val="00A30544"/>
    <w:rsid w:val="00A30595"/>
    <w:rsid w:val="00A320E7"/>
    <w:rsid w:val="00A3265C"/>
    <w:rsid w:val="00A33AA6"/>
    <w:rsid w:val="00A33FAF"/>
    <w:rsid w:val="00A34125"/>
    <w:rsid w:val="00A34431"/>
    <w:rsid w:val="00A351B0"/>
    <w:rsid w:val="00A35BED"/>
    <w:rsid w:val="00A361CD"/>
    <w:rsid w:val="00A4052F"/>
    <w:rsid w:val="00A4329A"/>
    <w:rsid w:val="00A4495A"/>
    <w:rsid w:val="00A450DD"/>
    <w:rsid w:val="00A45C96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2BE"/>
    <w:rsid w:val="00A60885"/>
    <w:rsid w:val="00A614AD"/>
    <w:rsid w:val="00A6216D"/>
    <w:rsid w:val="00A623CC"/>
    <w:rsid w:val="00A6528F"/>
    <w:rsid w:val="00A675EA"/>
    <w:rsid w:val="00A705FD"/>
    <w:rsid w:val="00A72169"/>
    <w:rsid w:val="00A731CA"/>
    <w:rsid w:val="00A736BE"/>
    <w:rsid w:val="00A73998"/>
    <w:rsid w:val="00A75106"/>
    <w:rsid w:val="00A7680F"/>
    <w:rsid w:val="00A76A45"/>
    <w:rsid w:val="00A76F72"/>
    <w:rsid w:val="00A805FA"/>
    <w:rsid w:val="00A81038"/>
    <w:rsid w:val="00A81310"/>
    <w:rsid w:val="00A81311"/>
    <w:rsid w:val="00A824B8"/>
    <w:rsid w:val="00A828C0"/>
    <w:rsid w:val="00A835DD"/>
    <w:rsid w:val="00A85067"/>
    <w:rsid w:val="00A85355"/>
    <w:rsid w:val="00A855DB"/>
    <w:rsid w:val="00A85C44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996"/>
    <w:rsid w:val="00AA466A"/>
    <w:rsid w:val="00AA6C4C"/>
    <w:rsid w:val="00AA7222"/>
    <w:rsid w:val="00AA7B1A"/>
    <w:rsid w:val="00AB1400"/>
    <w:rsid w:val="00AB2194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5330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5E58"/>
    <w:rsid w:val="00AD77E5"/>
    <w:rsid w:val="00AE03A7"/>
    <w:rsid w:val="00AE1EAB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308B"/>
    <w:rsid w:val="00AF3865"/>
    <w:rsid w:val="00AF3B08"/>
    <w:rsid w:val="00AF3DCC"/>
    <w:rsid w:val="00AF4404"/>
    <w:rsid w:val="00AF4515"/>
    <w:rsid w:val="00AF47B0"/>
    <w:rsid w:val="00AF4B34"/>
    <w:rsid w:val="00AF54E3"/>
    <w:rsid w:val="00AF5E07"/>
    <w:rsid w:val="00AF7EF5"/>
    <w:rsid w:val="00B009D0"/>
    <w:rsid w:val="00B017F9"/>
    <w:rsid w:val="00B02A80"/>
    <w:rsid w:val="00B03263"/>
    <w:rsid w:val="00B035CB"/>
    <w:rsid w:val="00B04052"/>
    <w:rsid w:val="00B044C9"/>
    <w:rsid w:val="00B045CF"/>
    <w:rsid w:val="00B059D2"/>
    <w:rsid w:val="00B05F3D"/>
    <w:rsid w:val="00B0737F"/>
    <w:rsid w:val="00B104B4"/>
    <w:rsid w:val="00B110E2"/>
    <w:rsid w:val="00B112E8"/>
    <w:rsid w:val="00B11E3C"/>
    <w:rsid w:val="00B14118"/>
    <w:rsid w:val="00B145FD"/>
    <w:rsid w:val="00B14705"/>
    <w:rsid w:val="00B15C5B"/>
    <w:rsid w:val="00B160AB"/>
    <w:rsid w:val="00B166B5"/>
    <w:rsid w:val="00B1772F"/>
    <w:rsid w:val="00B177F8"/>
    <w:rsid w:val="00B1783F"/>
    <w:rsid w:val="00B200FF"/>
    <w:rsid w:val="00B20767"/>
    <w:rsid w:val="00B2092D"/>
    <w:rsid w:val="00B21C76"/>
    <w:rsid w:val="00B2287F"/>
    <w:rsid w:val="00B230BD"/>
    <w:rsid w:val="00B24056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D95"/>
    <w:rsid w:val="00B32F0B"/>
    <w:rsid w:val="00B337BD"/>
    <w:rsid w:val="00B33861"/>
    <w:rsid w:val="00B33D9A"/>
    <w:rsid w:val="00B34C14"/>
    <w:rsid w:val="00B35078"/>
    <w:rsid w:val="00B368CC"/>
    <w:rsid w:val="00B37336"/>
    <w:rsid w:val="00B37903"/>
    <w:rsid w:val="00B407D3"/>
    <w:rsid w:val="00B4117A"/>
    <w:rsid w:val="00B413D9"/>
    <w:rsid w:val="00B420DD"/>
    <w:rsid w:val="00B44B58"/>
    <w:rsid w:val="00B4523A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3802"/>
    <w:rsid w:val="00B54B4E"/>
    <w:rsid w:val="00B56E02"/>
    <w:rsid w:val="00B57480"/>
    <w:rsid w:val="00B575F6"/>
    <w:rsid w:val="00B60A27"/>
    <w:rsid w:val="00B617EA"/>
    <w:rsid w:val="00B6338F"/>
    <w:rsid w:val="00B63E4F"/>
    <w:rsid w:val="00B655F3"/>
    <w:rsid w:val="00B6720B"/>
    <w:rsid w:val="00B6744D"/>
    <w:rsid w:val="00B67B31"/>
    <w:rsid w:val="00B70B18"/>
    <w:rsid w:val="00B711E9"/>
    <w:rsid w:val="00B71346"/>
    <w:rsid w:val="00B72454"/>
    <w:rsid w:val="00B72FD0"/>
    <w:rsid w:val="00B73CE1"/>
    <w:rsid w:val="00B7432B"/>
    <w:rsid w:val="00B74D08"/>
    <w:rsid w:val="00B74EC7"/>
    <w:rsid w:val="00B764B5"/>
    <w:rsid w:val="00B76F20"/>
    <w:rsid w:val="00B777A9"/>
    <w:rsid w:val="00B8131C"/>
    <w:rsid w:val="00B8236A"/>
    <w:rsid w:val="00B82540"/>
    <w:rsid w:val="00B8280C"/>
    <w:rsid w:val="00B845EC"/>
    <w:rsid w:val="00B863BD"/>
    <w:rsid w:val="00B91424"/>
    <w:rsid w:val="00B91BC4"/>
    <w:rsid w:val="00B91FB2"/>
    <w:rsid w:val="00B92390"/>
    <w:rsid w:val="00B9493B"/>
    <w:rsid w:val="00B94C89"/>
    <w:rsid w:val="00B95324"/>
    <w:rsid w:val="00B95DD7"/>
    <w:rsid w:val="00B9676B"/>
    <w:rsid w:val="00B96B50"/>
    <w:rsid w:val="00B9755C"/>
    <w:rsid w:val="00BA028C"/>
    <w:rsid w:val="00BA0E7D"/>
    <w:rsid w:val="00BA1278"/>
    <w:rsid w:val="00BA353C"/>
    <w:rsid w:val="00BA418A"/>
    <w:rsid w:val="00BA49F9"/>
    <w:rsid w:val="00BA54BA"/>
    <w:rsid w:val="00BA6B6D"/>
    <w:rsid w:val="00BA74B5"/>
    <w:rsid w:val="00BA7B28"/>
    <w:rsid w:val="00BB0170"/>
    <w:rsid w:val="00BB0A80"/>
    <w:rsid w:val="00BB0B30"/>
    <w:rsid w:val="00BB0C85"/>
    <w:rsid w:val="00BB0CE0"/>
    <w:rsid w:val="00BB1A16"/>
    <w:rsid w:val="00BB1A50"/>
    <w:rsid w:val="00BB3410"/>
    <w:rsid w:val="00BB34B1"/>
    <w:rsid w:val="00BB3AFD"/>
    <w:rsid w:val="00BB421E"/>
    <w:rsid w:val="00BB4D1E"/>
    <w:rsid w:val="00BB78B7"/>
    <w:rsid w:val="00BB7F20"/>
    <w:rsid w:val="00BC0965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9E4"/>
    <w:rsid w:val="00BC5B24"/>
    <w:rsid w:val="00BC5C83"/>
    <w:rsid w:val="00BC60C0"/>
    <w:rsid w:val="00BC7C7F"/>
    <w:rsid w:val="00BD0345"/>
    <w:rsid w:val="00BD069D"/>
    <w:rsid w:val="00BD1684"/>
    <w:rsid w:val="00BD2098"/>
    <w:rsid w:val="00BD2FFC"/>
    <w:rsid w:val="00BD3529"/>
    <w:rsid w:val="00BD487E"/>
    <w:rsid w:val="00BD547F"/>
    <w:rsid w:val="00BD569F"/>
    <w:rsid w:val="00BD5700"/>
    <w:rsid w:val="00BE03B7"/>
    <w:rsid w:val="00BE13D7"/>
    <w:rsid w:val="00BE1572"/>
    <w:rsid w:val="00BE2F2B"/>
    <w:rsid w:val="00BE4378"/>
    <w:rsid w:val="00BE6292"/>
    <w:rsid w:val="00BE644C"/>
    <w:rsid w:val="00BE6726"/>
    <w:rsid w:val="00BF0311"/>
    <w:rsid w:val="00BF1473"/>
    <w:rsid w:val="00BF1D9A"/>
    <w:rsid w:val="00BF2114"/>
    <w:rsid w:val="00BF2434"/>
    <w:rsid w:val="00BF24CB"/>
    <w:rsid w:val="00BF2FF5"/>
    <w:rsid w:val="00BF4F26"/>
    <w:rsid w:val="00BF583B"/>
    <w:rsid w:val="00BF6F8A"/>
    <w:rsid w:val="00BF7DB2"/>
    <w:rsid w:val="00BF7EA8"/>
    <w:rsid w:val="00C00659"/>
    <w:rsid w:val="00C008AE"/>
    <w:rsid w:val="00C00C5A"/>
    <w:rsid w:val="00C01488"/>
    <w:rsid w:val="00C0158A"/>
    <w:rsid w:val="00C015E3"/>
    <w:rsid w:val="00C04C5C"/>
    <w:rsid w:val="00C05978"/>
    <w:rsid w:val="00C05B80"/>
    <w:rsid w:val="00C060A3"/>
    <w:rsid w:val="00C06875"/>
    <w:rsid w:val="00C07001"/>
    <w:rsid w:val="00C07486"/>
    <w:rsid w:val="00C10160"/>
    <w:rsid w:val="00C11068"/>
    <w:rsid w:val="00C11B44"/>
    <w:rsid w:val="00C126C6"/>
    <w:rsid w:val="00C1298E"/>
    <w:rsid w:val="00C12A46"/>
    <w:rsid w:val="00C201C4"/>
    <w:rsid w:val="00C20702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4EF"/>
    <w:rsid w:val="00C37663"/>
    <w:rsid w:val="00C40299"/>
    <w:rsid w:val="00C407D5"/>
    <w:rsid w:val="00C40AA6"/>
    <w:rsid w:val="00C41C90"/>
    <w:rsid w:val="00C44FEC"/>
    <w:rsid w:val="00C45099"/>
    <w:rsid w:val="00C4553C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85F"/>
    <w:rsid w:val="00C57A98"/>
    <w:rsid w:val="00C57EEB"/>
    <w:rsid w:val="00C6174B"/>
    <w:rsid w:val="00C6176D"/>
    <w:rsid w:val="00C6255D"/>
    <w:rsid w:val="00C63A2D"/>
    <w:rsid w:val="00C644E1"/>
    <w:rsid w:val="00C67F82"/>
    <w:rsid w:val="00C701EA"/>
    <w:rsid w:val="00C70386"/>
    <w:rsid w:val="00C70BC1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EBA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E49"/>
    <w:rsid w:val="00CC1E7E"/>
    <w:rsid w:val="00CC27AA"/>
    <w:rsid w:val="00CC353E"/>
    <w:rsid w:val="00CC64CB"/>
    <w:rsid w:val="00CC6926"/>
    <w:rsid w:val="00CC693D"/>
    <w:rsid w:val="00CC6FDA"/>
    <w:rsid w:val="00CC76F8"/>
    <w:rsid w:val="00CC7C6E"/>
    <w:rsid w:val="00CD108D"/>
    <w:rsid w:val="00CD1B9A"/>
    <w:rsid w:val="00CD255F"/>
    <w:rsid w:val="00CD256F"/>
    <w:rsid w:val="00CD2651"/>
    <w:rsid w:val="00CD3017"/>
    <w:rsid w:val="00CD32AB"/>
    <w:rsid w:val="00CD3E19"/>
    <w:rsid w:val="00CD76B6"/>
    <w:rsid w:val="00CD7869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E7C0B"/>
    <w:rsid w:val="00CF0CA4"/>
    <w:rsid w:val="00CF1321"/>
    <w:rsid w:val="00CF138A"/>
    <w:rsid w:val="00CF1861"/>
    <w:rsid w:val="00CF1F13"/>
    <w:rsid w:val="00CF29F2"/>
    <w:rsid w:val="00CF39D9"/>
    <w:rsid w:val="00CF5C91"/>
    <w:rsid w:val="00CF6C6F"/>
    <w:rsid w:val="00CF7F92"/>
    <w:rsid w:val="00D01B3E"/>
    <w:rsid w:val="00D0286B"/>
    <w:rsid w:val="00D049AE"/>
    <w:rsid w:val="00D04A75"/>
    <w:rsid w:val="00D05223"/>
    <w:rsid w:val="00D055E6"/>
    <w:rsid w:val="00D057E7"/>
    <w:rsid w:val="00D06774"/>
    <w:rsid w:val="00D072C7"/>
    <w:rsid w:val="00D07AE9"/>
    <w:rsid w:val="00D07CA9"/>
    <w:rsid w:val="00D10D83"/>
    <w:rsid w:val="00D12959"/>
    <w:rsid w:val="00D12F41"/>
    <w:rsid w:val="00D12F5D"/>
    <w:rsid w:val="00D159A0"/>
    <w:rsid w:val="00D16751"/>
    <w:rsid w:val="00D16C57"/>
    <w:rsid w:val="00D16CB6"/>
    <w:rsid w:val="00D17023"/>
    <w:rsid w:val="00D20F47"/>
    <w:rsid w:val="00D21180"/>
    <w:rsid w:val="00D21704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012"/>
    <w:rsid w:val="00D30E57"/>
    <w:rsid w:val="00D33028"/>
    <w:rsid w:val="00D33A0F"/>
    <w:rsid w:val="00D33A72"/>
    <w:rsid w:val="00D350A3"/>
    <w:rsid w:val="00D3554F"/>
    <w:rsid w:val="00D35AF5"/>
    <w:rsid w:val="00D35EA8"/>
    <w:rsid w:val="00D3640A"/>
    <w:rsid w:val="00D36894"/>
    <w:rsid w:val="00D36B2F"/>
    <w:rsid w:val="00D37423"/>
    <w:rsid w:val="00D400C8"/>
    <w:rsid w:val="00D41571"/>
    <w:rsid w:val="00D41A2F"/>
    <w:rsid w:val="00D42311"/>
    <w:rsid w:val="00D42730"/>
    <w:rsid w:val="00D42C0F"/>
    <w:rsid w:val="00D43287"/>
    <w:rsid w:val="00D44B2D"/>
    <w:rsid w:val="00D45387"/>
    <w:rsid w:val="00D45390"/>
    <w:rsid w:val="00D458CB"/>
    <w:rsid w:val="00D460C0"/>
    <w:rsid w:val="00D46831"/>
    <w:rsid w:val="00D51372"/>
    <w:rsid w:val="00D516A9"/>
    <w:rsid w:val="00D52DCC"/>
    <w:rsid w:val="00D53DF4"/>
    <w:rsid w:val="00D53F2D"/>
    <w:rsid w:val="00D54E8E"/>
    <w:rsid w:val="00D60DE6"/>
    <w:rsid w:val="00D61F5F"/>
    <w:rsid w:val="00D62C70"/>
    <w:rsid w:val="00D6341D"/>
    <w:rsid w:val="00D634DF"/>
    <w:rsid w:val="00D66E1E"/>
    <w:rsid w:val="00D70474"/>
    <w:rsid w:val="00D7065B"/>
    <w:rsid w:val="00D70F7B"/>
    <w:rsid w:val="00D718BD"/>
    <w:rsid w:val="00D7433F"/>
    <w:rsid w:val="00D74BF4"/>
    <w:rsid w:val="00D7543B"/>
    <w:rsid w:val="00D75709"/>
    <w:rsid w:val="00D75B34"/>
    <w:rsid w:val="00D8004E"/>
    <w:rsid w:val="00D80143"/>
    <w:rsid w:val="00D80ACC"/>
    <w:rsid w:val="00D81BFB"/>
    <w:rsid w:val="00D82172"/>
    <w:rsid w:val="00D83144"/>
    <w:rsid w:val="00D835E3"/>
    <w:rsid w:val="00D83870"/>
    <w:rsid w:val="00D83CC6"/>
    <w:rsid w:val="00D84011"/>
    <w:rsid w:val="00D849AB"/>
    <w:rsid w:val="00D84C31"/>
    <w:rsid w:val="00D84E64"/>
    <w:rsid w:val="00D86041"/>
    <w:rsid w:val="00D8609F"/>
    <w:rsid w:val="00D870AC"/>
    <w:rsid w:val="00D87B99"/>
    <w:rsid w:val="00D90867"/>
    <w:rsid w:val="00D90E81"/>
    <w:rsid w:val="00D92466"/>
    <w:rsid w:val="00D92642"/>
    <w:rsid w:val="00D93293"/>
    <w:rsid w:val="00D934CA"/>
    <w:rsid w:val="00D93CBF"/>
    <w:rsid w:val="00D9432D"/>
    <w:rsid w:val="00D947FC"/>
    <w:rsid w:val="00D949D2"/>
    <w:rsid w:val="00D950FC"/>
    <w:rsid w:val="00D95869"/>
    <w:rsid w:val="00D96098"/>
    <w:rsid w:val="00DA04CA"/>
    <w:rsid w:val="00DA09FE"/>
    <w:rsid w:val="00DA1674"/>
    <w:rsid w:val="00DA1868"/>
    <w:rsid w:val="00DA28EB"/>
    <w:rsid w:val="00DA2A21"/>
    <w:rsid w:val="00DA3E40"/>
    <w:rsid w:val="00DA3EE8"/>
    <w:rsid w:val="00DA4FFE"/>
    <w:rsid w:val="00DA542C"/>
    <w:rsid w:val="00DB05AE"/>
    <w:rsid w:val="00DB100F"/>
    <w:rsid w:val="00DB15B6"/>
    <w:rsid w:val="00DB3155"/>
    <w:rsid w:val="00DB3DCB"/>
    <w:rsid w:val="00DB558D"/>
    <w:rsid w:val="00DB60E7"/>
    <w:rsid w:val="00DB638C"/>
    <w:rsid w:val="00DB64B9"/>
    <w:rsid w:val="00DB6713"/>
    <w:rsid w:val="00DB6C9A"/>
    <w:rsid w:val="00DB6D26"/>
    <w:rsid w:val="00DB784F"/>
    <w:rsid w:val="00DC08E8"/>
    <w:rsid w:val="00DC2D61"/>
    <w:rsid w:val="00DC2E73"/>
    <w:rsid w:val="00DC2EA4"/>
    <w:rsid w:val="00DC390C"/>
    <w:rsid w:val="00DC4772"/>
    <w:rsid w:val="00DC55CB"/>
    <w:rsid w:val="00DC5FD5"/>
    <w:rsid w:val="00DC67BC"/>
    <w:rsid w:val="00DC7F4A"/>
    <w:rsid w:val="00DD012C"/>
    <w:rsid w:val="00DD18B9"/>
    <w:rsid w:val="00DD22F7"/>
    <w:rsid w:val="00DD26CB"/>
    <w:rsid w:val="00DD2C3E"/>
    <w:rsid w:val="00DD33C2"/>
    <w:rsid w:val="00DD4043"/>
    <w:rsid w:val="00DD4941"/>
    <w:rsid w:val="00DD4C90"/>
    <w:rsid w:val="00DD6073"/>
    <w:rsid w:val="00DD6807"/>
    <w:rsid w:val="00DD6D35"/>
    <w:rsid w:val="00DE0AED"/>
    <w:rsid w:val="00DE1B74"/>
    <w:rsid w:val="00DE40FF"/>
    <w:rsid w:val="00DE5590"/>
    <w:rsid w:val="00DE6720"/>
    <w:rsid w:val="00DE7429"/>
    <w:rsid w:val="00DE7D1A"/>
    <w:rsid w:val="00DF10A2"/>
    <w:rsid w:val="00DF1AE5"/>
    <w:rsid w:val="00DF36D7"/>
    <w:rsid w:val="00DF3FDB"/>
    <w:rsid w:val="00DF46F7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175"/>
    <w:rsid w:val="00E04531"/>
    <w:rsid w:val="00E048E4"/>
    <w:rsid w:val="00E05757"/>
    <w:rsid w:val="00E05C30"/>
    <w:rsid w:val="00E0667B"/>
    <w:rsid w:val="00E0763A"/>
    <w:rsid w:val="00E10313"/>
    <w:rsid w:val="00E1152A"/>
    <w:rsid w:val="00E115D7"/>
    <w:rsid w:val="00E116A1"/>
    <w:rsid w:val="00E1172C"/>
    <w:rsid w:val="00E14863"/>
    <w:rsid w:val="00E149C0"/>
    <w:rsid w:val="00E150DC"/>
    <w:rsid w:val="00E15832"/>
    <w:rsid w:val="00E169AB"/>
    <w:rsid w:val="00E17CBB"/>
    <w:rsid w:val="00E17D16"/>
    <w:rsid w:val="00E20352"/>
    <w:rsid w:val="00E20836"/>
    <w:rsid w:val="00E20AED"/>
    <w:rsid w:val="00E21642"/>
    <w:rsid w:val="00E22666"/>
    <w:rsid w:val="00E22CF6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997"/>
    <w:rsid w:val="00E303AB"/>
    <w:rsid w:val="00E30B72"/>
    <w:rsid w:val="00E319E8"/>
    <w:rsid w:val="00E31E03"/>
    <w:rsid w:val="00E32514"/>
    <w:rsid w:val="00E331BE"/>
    <w:rsid w:val="00E34496"/>
    <w:rsid w:val="00E36132"/>
    <w:rsid w:val="00E3688A"/>
    <w:rsid w:val="00E43C5B"/>
    <w:rsid w:val="00E43C97"/>
    <w:rsid w:val="00E44DAB"/>
    <w:rsid w:val="00E47117"/>
    <w:rsid w:val="00E476B6"/>
    <w:rsid w:val="00E5047F"/>
    <w:rsid w:val="00E5209E"/>
    <w:rsid w:val="00E54B14"/>
    <w:rsid w:val="00E55120"/>
    <w:rsid w:val="00E55A4A"/>
    <w:rsid w:val="00E55C19"/>
    <w:rsid w:val="00E567E8"/>
    <w:rsid w:val="00E573F0"/>
    <w:rsid w:val="00E57D48"/>
    <w:rsid w:val="00E57EFB"/>
    <w:rsid w:val="00E57FD1"/>
    <w:rsid w:val="00E613E7"/>
    <w:rsid w:val="00E65533"/>
    <w:rsid w:val="00E659F6"/>
    <w:rsid w:val="00E66194"/>
    <w:rsid w:val="00E6745E"/>
    <w:rsid w:val="00E67462"/>
    <w:rsid w:val="00E67FBF"/>
    <w:rsid w:val="00E70BAD"/>
    <w:rsid w:val="00E70F71"/>
    <w:rsid w:val="00E71FCE"/>
    <w:rsid w:val="00E72C24"/>
    <w:rsid w:val="00E72C91"/>
    <w:rsid w:val="00E7327F"/>
    <w:rsid w:val="00E75D2C"/>
    <w:rsid w:val="00E76E3D"/>
    <w:rsid w:val="00E80F5C"/>
    <w:rsid w:val="00E8159A"/>
    <w:rsid w:val="00E8299F"/>
    <w:rsid w:val="00E835D7"/>
    <w:rsid w:val="00E84AE3"/>
    <w:rsid w:val="00E84C74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5716"/>
    <w:rsid w:val="00E95937"/>
    <w:rsid w:val="00E967D9"/>
    <w:rsid w:val="00E973EC"/>
    <w:rsid w:val="00E97593"/>
    <w:rsid w:val="00E97F29"/>
    <w:rsid w:val="00EA05FC"/>
    <w:rsid w:val="00EA07F7"/>
    <w:rsid w:val="00EA15A0"/>
    <w:rsid w:val="00EA1658"/>
    <w:rsid w:val="00EA2534"/>
    <w:rsid w:val="00EA32FC"/>
    <w:rsid w:val="00EA5D11"/>
    <w:rsid w:val="00EA6994"/>
    <w:rsid w:val="00EA71FB"/>
    <w:rsid w:val="00EB0111"/>
    <w:rsid w:val="00EB0667"/>
    <w:rsid w:val="00EB1448"/>
    <w:rsid w:val="00EB270F"/>
    <w:rsid w:val="00EB2DCD"/>
    <w:rsid w:val="00EB3DF7"/>
    <w:rsid w:val="00EB59BE"/>
    <w:rsid w:val="00EB6396"/>
    <w:rsid w:val="00EB70E8"/>
    <w:rsid w:val="00EB7F51"/>
    <w:rsid w:val="00EC050F"/>
    <w:rsid w:val="00EC0891"/>
    <w:rsid w:val="00EC0AA6"/>
    <w:rsid w:val="00EC15F4"/>
    <w:rsid w:val="00EC1749"/>
    <w:rsid w:val="00EC19CC"/>
    <w:rsid w:val="00EC2053"/>
    <w:rsid w:val="00EC23EA"/>
    <w:rsid w:val="00EC258A"/>
    <w:rsid w:val="00EC2759"/>
    <w:rsid w:val="00EC2901"/>
    <w:rsid w:val="00EC5068"/>
    <w:rsid w:val="00EC5A52"/>
    <w:rsid w:val="00EC5DF3"/>
    <w:rsid w:val="00EC6087"/>
    <w:rsid w:val="00EC6BAC"/>
    <w:rsid w:val="00EC7C28"/>
    <w:rsid w:val="00ED07DA"/>
    <w:rsid w:val="00ED186B"/>
    <w:rsid w:val="00ED1CD4"/>
    <w:rsid w:val="00ED1D62"/>
    <w:rsid w:val="00ED3EBB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FE1"/>
    <w:rsid w:val="00EF0837"/>
    <w:rsid w:val="00EF0990"/>
    <w:rsid w:val="00EF0AB0"/>
    <w:rsid w:val="00EF23F7"/>
    <w:rsid w:val="00EF2C27"/>
    <w:rsid w:val="00EF4605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2904"/>
    <w:rsid w:val="00F02B80"/>
    <w:rsid w:val="00F03D3B"/>
    <w:rsid w:val="00F03E8A"/>
    <w:rsid w:val="00F040FC"/>
    <w:rsid w:val="00F04A61"/>
    <w:rsid w:val="00F0606F"/>
    <w:rsid w:val="00F07D71"/>
    <w:rsid w:val="00F101EB"/>
    <w:rsid w:val="00F11459"/>
    <w:rsid w:val="00F1177A"/>
    <w:rsid w:val="00F124E6"/>
    <w:rsid w:val="00F12D62"/>
    <w:rsid w:val="00F13206"/>
    <w:rsid w:val="00F13859"/>
    <w:rsid w:val="00F14061"/>
    <w:rsid w:val="00F158A3"/>
    <w:rsid w:val="00F15CE6"/>
    <w:rsid w:val="00F15D8C"/>
    <w:rsid w:val="00F17147"/>
    <w:rsid w:val="00F1714A"/>
    <w:rsid w:val="00F17551"/>
    <w:rsid w:val="00F17D9B"/>
    <w:rsid w:val="00F17FB3"/>
    <w:rsid w:val="00F2013A"/>
    <w:rsid w:val="00F208F9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67BB"/>
    <w:rsid w:val="00F2724F"/>
    <w:rsid w:val="00F27D69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62A7"/>
    <w:rsid w:val="00F364C7"/>
    <w:rsid w:val="00F3678A"/>
    <w:rsid w:val="00F36981"/>
    <w:rsid w:val="00F36D6E"/>
    <w:rsid w:val="00F374B2"/>
    <w:rsid w:val="00F4105F"/>
    <w:rsid w:val="00F416C6"/>
    <w:rsid w:val="00F43697"/>
    <w:rsid w:val="00F44344"/>
    <w:rsid w:val="00F4445C"/>
    <w:rsid w:val="00F4522C"/>
    <w:rsid w:val="00F470BF"/>
    <w:rsid w:val="00F50404"/>
    <w:rsid w:val="00F505C2"/>
    <w:rsid w:val="00F51486"/>
    <w:rsid w:val="00F53D23"/>
    <w:rsid w:val="00F53E79"/>
    <w:rsid w:val="00F541E7"/>
    <w:rsid w:val="00F553CA"/>
    <w:rsid w:val="00F5549A"/>
    <w:rsid w:val="00F56E29"/>
    <w:rsid w:val="00F608B1"/>
    <w:rsid w:val="00F6107B"/>
    <w:rsid w:val="00F616B4"/>
    <w:rsid w:val="00F620A0"/>
    <w:rsid w:val="00F624FB"/>
    <w:rsid w:val="00F640FD"/>
    <w:rsid w:val="00F643D4"/>
    <w:rsid w:val="00F64C9E"/>
    <w:rsid w:val="00F655A0"/>
    <w:rsid w:val="00F66BB2"/>
    <w:rsid w:val="00F671AC"/>
    <w:rsid w:val="00F67814"/>
    <w:rsid w:val="00F67E03"/>
    <w:rsid w:val="00F70C42"/>
    <w:rsid w:val="00F70FF7"/>
    <w:rsid w:val="00F717BB"/>
    <w:rsid w:val="00F71EC0"/>
    <w:rsid w:val="00F728B9"/>
    <w:rsid w:val="00F7407A"/>
    <w:rsid w:val="00F744FC"/>
    <w:rsid w:val="00F77418"/>
    <w:rsid w:val="00F77DF5"/>
    <w:rsid w:val="00F8022E"/>
    <w:rsid w:val="00F80784"/>
    <w:rsid w:val="00F80C59"/>
    <w:rsid w:val="00F815D9"/>
    <w:rsid w:val="00F81C30"/>
    <w:rsid w:val="00F83E9E"/>
    <w:rsid w:val="00F84D41"/>
    <w:rsid w:val="00F85F6B"/>
    <w:rsid w:val="00F86F67"/>
    <w:rsid w:val="00F90D91"/>
    <w:rsid w:val="00F91CCD"/>
    <w:rsid w:val="00F92B42"/>
    <w:rsid w:val="00F935A3"/>
    <w:rsid w:val="00F954EC"/>
    <w:rsid w:val="00F96133"/>
    <w:rsid w:val="00F962DE"/>
    <w:rsid w:val="00F973FB"/>
    <w:rsid w:val="00FA0DE9"/>
    <w:rsid w:val="00FA0E34"/>
    <w:rsid w:val="00FA1FC3"/>
    <w:rsid w:val="00FA2613"/>
    <w:rsid w:val="00FA2ACD"/>
    <w:rsid w:val="00FA4DA9"/>
    <w:rsid w:val="00FA6F43"/>
    <w:rsid w:val="00FA73B1"/>
    <w:rsid w:val="00FB1C41"/>
    <w:rsid w:val="00FB2B28"/>
    <w:rsid w:val="00FB3B9F"/>
    <w:rsid w:val="00FB4515"/>
    <w:rsid w:val="00FB4F57"/>
    <w:rsid w:val="00FB5633"/>
    <w:rsid w:val="00FB5A7A"/>
    <w:rsid w:val="00FB6137"/>
    <w:rsid w:val="00FB645B"/>
    <w:rsid w:val="00FB735F"/>
    <w:rsid w:val="00FC0345"/>
    <w:rsid w:val="00FC0393"/>
    <w:rsid w:val="00FC0574"/>
    <w:rsid w:val="00FC0DA4"/>
    <w:rsid w:val="00FC0F47"/>
    <w:rsid w:val="00FC16D6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196"/>
    <w:rsid w:val="00FE2EDF"/>
    <w:rsid w:val="00FE31D7"/>
    <w:rsid w:val="00FE493E"/>
    <w:rsid w:val="00FE4B35"/>
    <w:rsid w:val="00FE4FEB"/>
    <w:rsid w:val="00FE5F5D"/>
    <w:rsid w:val="00FE671E"/>
    <w:rsid w:val="00FF04E4"/>
    <w:rsid w:val="00FF0646"/>
    <w:rsid w:val="00FF0C14"/>
    <w:rsid w:val="00FF2158"/>
    <w:rsid w:val="00FF216C"/>
    <w:rsid w:val="00FF2892"/>
    <w:rsid w:val="00FF35B3"/>
    <w:rsid w:val="00FF36D3"/>
    <w:rsid w:val="00FF3B7C"/>
    <w:rsid w:val="00FF43DF"/>
    <w:rsid w:val="00FF5DDA"/>
    <w:rsid w:val="00FF5FCD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67B8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63186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B05F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6318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05F3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DocumentMap">
    <w:name w:val="Document Map"/>
    <w:basedOn w:val="Normal"/>
    <w:link w:val="DocumentMapChar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63186"/>
    <w:rPr>
      <w:sz w:val="2"/>
      <w:szCs w:val="2"/>
    </w:rPr>
  </w:style>
  <w:style w:type="paragraph" w:customStyle="1" w:styleId="a">
    <w:name w:val="Таблица"/>
    <w:basedOn w:val="Normal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2">
    <w:name w:val="Тело ИАК"/>
    <w:basedOn w:val="Normal"/>
    <w:link w:val="a3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2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Hyperlink">
    <w:name w:val="Hyperlink"/>
    <w:basedOn w:val="DefaultParagraphFont"/>
    <w:uiPriority w:val="99"/>
    <w:rsid w:val="002511CF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TableofFigures">
    <w:name w:val="table of figures"/>
    <w:basedOn w:val="Normal"/>
    <w:next w:val="Normal"/>
    <w:uiPriority w:val="99"/>
    <w:semiHidden/>
    <w:rsid w:val="002511CF"/>
  </w:style>
  <w:style w:type="paragraph" w:styleId="TOC3">
    <w:name w:val="toc 3"/>
    <w:basedOn w:val="Normal"/>
    <w:next w:val="Normal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">
    <w:name w:val="Стиль1"/>
    <w:basedOn w:val="Heading3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Heading3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Heading3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Heading2"/>
    <w:uiPriority w:val="99"/>
    <w:rsid w:val="00606F8B"/>
    <w:pPr>
      <w:ind w:firstLine="180"/>
    </w:pPr>
  </w:style>
  <w:style w:type="paragraph" w:customStyle="1" w:styleId="4">
    <w:name w:val="Стиль4"/>
    <w:basedOn w:val="2-1"/>
    <w:uiPriority w:val="99"/>
    <w:rsid w:val="00606F8B"/>
  </w:style>
  <w:style w:type="paragraph" w:customStyle="1" w:styleId="5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">
    <w:name w:val="Стиль6"/>
    <w:basedOn w:val="3"/>
    <w:uiPriority w:val="99"/>
    <w:rsid w:val="00E67462"/>
    <w:rPr>
      <w:sz w:val="28"/>
      <w:szCs w:val="28"/>
    </w:rPr>
  </w:style>
  <w:style w:type="paragraph" w:customStyle="1" w:styleId="7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Heading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Heading3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DefaultParagraphFont"/>
    <w:uiPriority w:val="99"/>
    <w:rsid w:val="00DB558D"/>
  </w:style>
  <w:style w:type="paragraph" w:customStyle="1" w:styleId="9">
    <w:name w:val="Стиль9"/>
    <w:basedOn w:val="Heading4"/>
    <w:uiPriority w:val="99"/>
    <w:rsid w:val="00CA3BF5"/>
    <w:pPr>
      <w:numPr>
        <w:ilvl w:val="3"/>
        <w:numId w:val="5"/>
      </w:numPr>
    </w:pPr>
  </w:style>
  <w:style w:type="paragraph" w:styleId="TOC4">
    <w:name w:val="toc 4"/>
    <w:basedOn w:val="Normal"/>
    <w:next w:val="Normal"/>
    <w:autoRedefine/>
    <w:uiPriority w:val="99"/>
    <w:semiHidden/>
    <w:rsid w:val="00CA3BF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B01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6B1B1E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0C5D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0C5D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C5D8B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9650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48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48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8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48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bakalavr.i-exam.ru/node/344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hyperlink" Target="http://www.i-exam.ru.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Type="http://schemas.openxmlformats.org/officeDocument/2006/relationships/image" Id="rId35" Target="/word/media/range_diag_all.png"/><Relationship Type="http://schemas.openxmlformats.org/officeDocument/2006/relationships/image" Id="rId36" Target="/word/media/hist_partic.png"/><Relationship Type="http://schemas.openxmlformats.org/officeDocument/2006/relationships/image" Id="rId37" Target="/word/media/hist_levels.png"/><Relationship Type="http://schemas.openxmlformats.org/officeDocument/2006/relationships/image" Id="rId38" Target="/word/media/hist_levels_all.png"/><Relationship Type="http://schemas.openxmlformats.org/officeDocument/2006/relationships/image" Id="rId39" Target="/word/media/range_diag_bg_np08.03.01.png"/><Relationship Type="http://schemas.openxmlformats.org/officeDocument/2006/relationships/image" Id="rId40" Target="/word/media/hist_partic_np08.03.01.png"/><Relationship Type="http://schemas.openxmlformats.org/officeDocument/2006/relationships/image" Id="rId41" Target="/word/media/hist_levels_np08.03.01.png"/><Relationship Type="http://schemas.openxmlformats.org/officeDocument/2006/relationships/image" Id="rId42" Target="/word/media/hist_levels_np08.03.01_all.png"/><Relationship Type="http://schemas.openxmlformats.org/officeDocument/2006/relationships/image" Id="rId43" Target="/word/media/range_diag_bg_np09.03.01.png"/><Relationship Type="http://schemas.openxmlformats.org/officeDocument/2006/relationships/image" Id="rId44" Target="/word/media/hist_partic_np09.03.01.png"/><Relationship Type="http://schemas.openxmlformats.org/officeDocument/2006/relationships/image" Id="rId45" Target="/word/media/hist_levels_np09.03.01.png"/><Relationship Type="http://schemas.openxmlformats.org/officeDocument/2006/relationships/image" Id="rId46" Target="/word/media/hist_levels_np09.03.01_all.png"/><Relationship Type="http://schemas.openxmlformats.org/officeDocument/2006/relationships/image" Id="rId47" Target="/word/media/range_diag_bg_np13.03.02.png"/><Relationship Type="http://schemas.openxmlformats.org/officeDocument/2006/relationships/image" Id="rId48" Target="/word/media/hist_partic_np13.03.02.png"/><Relationship Type="http://schemas.openxmlformats.org/officeDocument/2006/relationships/image" Id="rId49" Target="/word/media/hist_levels_np13.03.02.png"/><Relationship Type="http://schemas.openxmlformats.org/officeDocument/2006/relationships/image" Id="rId50" Target="/word/media/hist_levels_np13.03.02_all.png"/><Relationship Type="http://schemas.openxmlformats.org/officeDocument/2006/relationships/image" Id="rId51" Target="/word/media/range_diag_bg_np15.03.05.png"/><Relationship Type="http://schemas.openxmlformats.org/officeDocument/2006/relationships/image" Id="rId52" Target="/word/media/hist_partic_np15.03.05.png"/><Relationship Type="http://schemas.openxmlformats.org/officeDocument/2006/relationships/image" Id="rId53" Target="/word/media/hist_levels_np15.03.05.png"/><Relationship Type="http://schemas.openxmlformats.org/officeDocument/2006/relationships/image" Id="rId54" Target="/word/media/hist_levels_np15.03.05_all.png"/><Relationship Type="http://schemas.openxmlformats.org/officeDocument/2006/relationships/image" Id="rId55" Target="/word/media/range_diag_bg_np23.03.03.png"/><Relationship Type="http://schemas.openxmlformats.org/officeDocument/2006/relationships/image" Id="rId56" Target="/word/media/hist_partic_np23.03.03.png"/><Relationship Type="http://schemas.openxmlformats.org/officeDocument/2006/relationships/image" Id="rId57" Target="/word/media/hist_levels_np23.03.03.png"/><Relationship Type="http://schemas.openxmlformats.org/officeDocument/2006/relationships/image" Id="rId58" Target="/word/media/hist_levels_np23.03.03_all.png"/><Relationship Type="http://schemas.openxmlformats.org/officeDocument/2006/relationships/image" Id="rId59" Target="/word/media/range_diag_bg_np38.03.02.png"/><Relationship Type="http://schemas.openxmlformats.org/officeDocument/2006/relationships/image" Id="rId60" Target="/word/media/hist_partic_np38.03.02.png"/><Relationship Type="http://schemas.openxmlformats.org/officeDocument/2006/relationships/image" Id="rId61" Target="/word/media/hist_levels_np38.03.02.png"/><Relationship Type="http://schemas.openxmlformats.org/officeDocument/2006/relationships/image" Id="rId62" Target="/word/media/hist_levels_np38.03.02_all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1104</TotalTime>
  <Pages>27</Pages>
  <Words>6577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146</cp:revision>
  <cp:lastPrinted>2013-12-13T09:11:00Z</cp:lastPrinted>
  <dcterms:created xsi:type="dcterms:W3CDTF">2013-12-16T08:20:00Z</dcterms:created>
  <dcterms:modified xsi:type="dcterms:W3CDTF">2017-06-21T11:19:00Z</dcterms:modified>
</cp:coreProperties>
</file>